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10D2B" w14:textId="77777777" w:rsidR="00070F7C" w:rsidRPr="00C566CE" w:rsidRDefault="00070F7C" w:rsidP="00070F7C">
      <w:pPr>
        <w:pStyle w:val="Title"/>
      </w:pPr>
      <w:r>
        <w:t>ANIAKCHAK NATIONAL MONUMENT SUBSISTENCE RESOURCE COMMISSION</w:t>
      </w:r>
    </w:p>
    <w:p w14:paraId="4382FC85" w14:textId="77777777" w:rsidR="00070F7C" w:rsidRDefault="00070F7C" w:rsidP="00070F7C">
      <w:pPr>
        <w:pStyle w:val="Subtitle"/>
      </w:pPr>
      <w:r w:rsidRPr="00115CF0">
        <w:t>Meeting Minutes</w:t>
      </w:r>
    </w:p>
    <w:p w14:paraId="131E4240" w14:textId="2AFB7992" w:rsidR="00070F7C" w:rsidRDefault="00FF2616" w:rsidP="00FF2616">
      <w:pPr>
        <w:tabs>
          <w:tab w:val="center" w:pos="4680"/>
        </w:tabs>
      </w:pPr>
      <w:r>
        <w:t xml:space="preserve">Certified by </w:t>
      </w:r>
      <w:r w:rsidR="00EC3CA3">
        <w:t>DFO</w:t>
      </w:r>
      <w:r w:rsidR="00A171ED">
        <w:t xml:space="preserve"> Mark Sturm</w:t>
      </w:r>
      <w:r>
        <w:tab/>
      </w:r>
      <w:r w:rsidR="003C4F01">
        <w:t>Videoconference</w:t>
      </w:r>
    </w:p>
    <w:p w14:paraId="0AE0531E" w14:textId="0629C90C" w:rsidR="00070F7C" w:rsidRPr="00633783" w:rsidRDefault="00EC3CA3" w:rsidP="00FF2616">
      <w:pPr>
        <w:tabs>
          <w:tab w:val="center" w:pos="4680"/>
        </w:tabs>
      </w:pPr>
      <w:r>
        <w:t>On</w:t>
      </w:r>
      <w:r w:rsidR="00FA63A7">
        <w:t xml:space="preserve">: </w:t>
      </w:r>
      <w:r w:rsidR="00A171ED">
        <w:t xml:space="preserve">September 4, </w:t>
      </w:r>
      <w:proofErr w:type="gramStart"/>
      <w:r w:rsidR="00A171ED">
        <w:t>2026</w:t>
      </w:r>
      <w:proofErr w:type="gramEnd"/>
      <w:r w:rsidR="00FF2616">
        <w:tab/>
      </w:r>
      <w:r w:rsidR="00070F7C">
        <w:t>0</w:t>
      </w:r>
      <w:r w:rsidR="00C42238">
        <w:t>3</w:t>
      </w:r>
      <w:r w:rsidR="00070F7C">
        <w:t>/</w:t>
      </w:r>
      <w:r w:rsidR="00C42238">
        <w:t>17</w:t>
      </w:r>
      <w:r w:rsidR="00070F7C">
        <w:t>/2026</w:t>
      </w:r>
    </w:p>
    <w:p w14:paraId="0C4379F7" w14:textId="77777777" w:rsidR="00633783" w:rsidRPr="00633783" w:rsidRDefault="00633783" w:rsidP="00633783"/>
    <w:p w14:paraId="13AAB0DB" w14:textId="77777777" w:rsidR="00A911B6" w:rsidRDefault="00BC2C70" w:rsidP="004C0762">
      <w:pPr>
        <w:pStyle w:val="Heading1"/>
      </w:pPr>
      <w:r w:rsidRPr="00633783">
        <w:t xml:space="preserve">Invocation:  </w:t>
      </w:r>
    </w:p>
    <w:p w14:paraId="164F76E9" w14:textId="5F323442" w:rsidR="00046D11" w:rsidRDefault="00070F7C" w:rsidP="00046D11">
      <w:r>
        <w:t>No invocation.</w:t>
      </w:r>
    </w:p>
    <w:p w14:paraId="019188B6" w14:textId="77777777" w:rsidR="008D6DF9" w:rsidRDefault="008D6DF9" w:rsidP="00A911B6"/>
    <w:p w14:paraId="0E0861DA" w14:textId="77777777" w:rsidR="00531DD9" w:rsidRPr="00633783" w:rsidRDefault="00531DD9" w:rsidP="00A911B6"/>
    <w:p w14:paraId="729E8DBB" w14:textId="77777777" w:rsidR="00BC2C70" w:rsidRDefault="00BC2C70" w:rsidP="004C0762">
      <w:pPr>
        <w:pStyle w:val="Heading1"/>
      </w:pPr>
      <w:r w:rsidRPr="00BC2C70">
        <w:t>Call to Order, Roll Call</w:t>
      </w:r>
      <w:r w:rsidR="00A17E0E">
        <w:t>,</w:t>
      </w:r>
      <w:r w:rsidRPr="00BC2C70">
        <w:t xml:space="preserve"> and Quorum Establishment:</w:t>
      </w:r>
    </w:p>
    <w:p w14:paraId="4F75D342" w14:textId="77777777" w:rsidR="008D6DF9" w:rsidRDefault="008D6DF9" w:rsidP="00A911B6"/>
    <w:p w14:paraId="7D4109C7" w14:textId="0F165DC0" w:rsidR="00070F7C" w:rsidRDefault="00070F7C" w:rsidP="00070F7C">
      <w:r w:rsidRPr="009E4212">
        <w:t xml:space="preserve">The meeting was called to order </w:t>
      </w:r>
      <w:r>
        <w:t>Tuesday</w:t>
      </w:r>
      <w:r w:rsidRPr="009E4212">
        <w:t xml:space="preserve">, </w:t>
      </w:r>
      <w:r w:rsidR="00EF6C7D">
        <w:t>March</w:t>
      </w:r>
      <w:r w:rsidR="002E7288">
        <w:t xml:space="preserve"> </w:t>
      </w:r>
      <w:r w:rsidR="00EF6C7D">
        <w:t>17</w:t>
      </w:r>
      <w:r w:rsidR="002E7288" w:rsidRPr="002E7288">
        <w:rPr>
          <w:vertAlign w:val="superscript"/>
        </w:rPr>
        <w:t>th</w:t>
      </w:r>
      <w:r w:rsidR="002E7288">
        <w:t xml:space="preserve"> at </w:t>
      </w:r>
      <w:r w:rsidR="00EF6C7D">
        <w:t>1</w:t>
      </w:r>
      <w:r w:rsidR="00FA196B">
        <w:t>p.m</w:t>
      </w:r>
      <w:r w:rsidRPr="009E4212">
        <w:t xml:space="preserve">. </w:t>
      </w:r>
      <w:r w:rsidR="002B098D">
        <w:t>No</w:t>
      </w:r>
      <w:r w:rsidRPr="009E4212">
        <w:t xml:space="preserve"> </w:t>
      </w:r>
      <w:r w:rsidR="002B098D">
        <w:t>c</w:t>
      </w:r>
      <w:r w:rsidRPr="009E4212">
        <w:t>ouncil member</w:t>
      </w:r>
      <w:r w:rsidR="002B098D">
        <w:t>s</w:t>
      </w:r>
      <w:r w:rsidR="00917F90">
        <w:t xml:space="preserve"> </w:t>
      </w:r>
      <w:r w:rsidR="00820538">
        <w:t xml:space="preserve">were present. </w:t>
      </w:r>
      <w:r w:rsidRPr="009E4212">
        <w:t xml:space="preserve">With </w:t>
      </w:r>
      <w:r w:rsidR="00B152BE">
        <w:t>n</w:t>
      </w:r>
      <w:r w:rsidR="00A13DBE">
        <w:t>one</w:t>
      </w:r>
      <w:r>
        <w:t xml:space="preserve"> out of </w:t>
      </w:r>
      <w:r w:rsidR="00A13DBE">
        <w:t>four</w:t>
      </w:r>
      <w:r>
        <w:t xml:space="preserve"> </w:t>
      </w:r>
      <w:r w:rsidRPr="009E4212">
        <w:t>seated Council members present</w:t>
      </w:r>
      <w:r w:rsidR="00A317F6">
        <w:t xml:space="preserve">, </w:t>
      </w:r>
      <w:r w:rsidRPr="009E4212">
        <w:t xml:space="preserve">the quorum was </w:t>
      </w:r>
      <w:r>
        <w:t>not established</w:t>
      </w:r>
      <w:r w:rsidR="00A317F6">
        <w:t xml:space="preserve">. An information </w:t>
      </w:r>
      <w:r w:rsidR="006E7F5F">
        <w:t xml:space="preserve">meeting was held. </w:t>
      </w:r>
    </w:p>
    <w:p w14:paraId="1F171F7D" w14:textId="77777777" w:rsidR="00531DD9" w:rsidRPr="00A911B6" w:rsidRDefault="00531DD9" w:rsidP="00A911B6"/>
    <w:p w14:paraId="10785623" w14:textId="5505AFE8" w:rsidR="00531DD9" w:rsidRDefault="00BC2C70" w:rsidP="000A577D">
      <w:pPr>
        <w:pStyle w:val="Heading1"/>
      </w:pPr>
      <w:r w:rsidRPr="00BC2C70">
        <w:t>Attendees:</w:t>
      </w:r>
    </w:p>
    <w:p w14:paraId="45A8A67F" w14:textId="77777777" w:rsidR="000A577D" w:rsidRPr="00CD6E6F" w:rsidRDefault="000A577D" w:rsidP="00053A0D">
      <w:pPr>
        <w:pStyle w:val="ListParagraph"/>
        <w:numPr>
          <w:ilvl w:val="0"/>
          <w:numId w:val="13"/>
        </w:numPr>
        <w:spacing w:line="276" w:lineRule="auto"/>
        <w:rPr>
          <w:i/>
          <w:iCs/>
          <w:color w:val="0D0D0D" w:themeColor="text1" w:themeTint="F2"/>
        </w:rPr>
      </w:pPr>
      <w:r w:rsidRPr="00711662">
        <w:t>Mark Sturm, King Salmon, NPS</w:t>
      </w:r>
    </w:p>
    <w:p w14:paraId="08AD9B3A" w14:textId="07C9D17C" w:rsidR="00C46DC4" w:rsidRPr="00CD6E6F" w:rsidRDefault="00C46DC4" w:rsidP="00053A0D">
      <w:pPr>
        <w:pStyle w:val="ListParagraph"/>
        <w:numPr>
          <w:ilvl w:val="0"/>
          <w:numId w:val="13"/>
        </w:numPr>
        <w:spacing w:line="276" w:lineRule="auto"/>
        <w:rPr>
          <w:i/>
          <w:iCs/>
          <w:color w:val="0D0D0D" w:themeColor="text1" w:themeTint="F2"/>
        </w:rPr>
      </w:pPr>
      <w:r w:rsidRPr="00711662">
        <w:t>Leslie Skora</w:t>
      </w:r>
      <w:r w:rsidR="007B2787" w:rsidRPr="00711662">
        <w:t>, King Salmon, NPS</w:t>
      </w:r>
    </w:p>
    <w:p w14:paraId="78F277B7" w14:textId="1DE57117" w:rsidR="007B2787" w:rsidRPr="00711662" w:rsidRDefault="007B2787" w:rsidP="00053A0D">
      <w:pPr>
        <w:pStyle w:val="ListParagraph"/>
        <w:numPr>
          <w:ilvl w:val="0"/>
          <w:numId w:val="13"/>
        </w:numPr>
        <w:spacing w:line="276" w:lineRule="auto"/>
      </w:pPr>
      <w:r w:rsidRPr="00711662">
        <w:rPr>
          <w:rStyle w:val="normaltextrun"/>
        </w:rPr>
        <w:t>Evguenia Anichtchenko, King Salmon, NPS</w:t>
      </w:r>
    </w:p>
    <w:p w14:paraId="71BC3F80" w14:textId="77777777" w:rsidR="000A577D" w:rsidRPr="00711662" w:rsidRDefault="000A577D" w:rsidP="00053A0D">
      <w:pPr>
        <w:pStyle w:val="ListParagraph"/>
        <w:numPr>
          <w:ilvl w:val="0"/>
          <w:numId w:val="13"/>
        </w:numPr>
        <w:spacing w:line="276" w:lineRule="auto"/>
      </w:pPr>
      <w:r w:rsidRPr="00711662">
        <w:t>Mallory Zharoff, King Salmon, NPS</w:t>
      </w:r>
    </w:p>
    <w:p w14:paraId="00F7E671" w14:textId="77777777" w:rsidR="000A577D" w:rsidRPr="00711662" w:rsidRDefault="000A577D" w:rsidP="00053A0D">
      <w:pPr>
        <w:pStyle w:val="ListParagraph"/>
        <w:numPr>
          <w:ilvl w:val="0"/>
          <w:numId w:val="13"/>
        </w:numPr>
        <w:spacing w:line="276" w:lineRule="auto"/>
      </w:pPr>
      <w:r w:rsidRPr="00711662">
        <w:t>Eva Patton, Anchorage, NPS</w:t>
      </w:r>
    </w:p>
    <w:p w14:paraId="633CF8FB" w14:textId="77777777" w:rsidR="00A83CE1" w:rsidRPr="00711662" w:rsidRDefault="00D10DC5" w:rsidP="00053A0D">
      <w:pPr>
        <w:pStyle w:val="paragraph"/>
        <w:numPr>
          <w:ilvl w:val="0"/>
          <w:numId w:val="13"/>
        </w:numPr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2"/>
          <w:szCs w:val="22"/>
        </w:rPr>
      </w:pPr>
      <w:r w:rsidRPr="00711662">
        <w:rPr>
          <w:sz w:val="22"/>
          <w:szCs w:val="22"/>
        </w:rPr>
        <w:t>Elizabeth Bella</w:t>
      </w:r>
      <w:r w:rsidR="000A577D" w:rsidRPr="00711662">
        <w:rPr>
          <w:sz w:val="22"/>
          <w:szCs w:val="22"/>
        </w:rPr>
        <w:t xml:space="preserve">, Anchorage, NPS </w:t>
      </w:r>
    </w:p>
    <w:p w14:paraId="07D54625" w14:textId="3D83FCD6" w:rsidR="00A83CE1" w:rsidRPr="00711662" w:rsidRDefault="00A83CE1" w:rsidP="00053A0D">
      <w:pPr>
        <w:pStyle w:val="paragraph"/>
        <w:numPr>
          <w:ilvl w:val="0"/>
          <w:numId w:val="13"/>
        </w:numPr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2"/>
          <w:szCs w:val="22"/>
        </w:rPr>
      </w:pPr>
      <w:r w:rsidRPr="00711662">
        <w:rPr>
          <w:rStyle w:val="normaltextrun"/>
          <w:sz w:val="22"/>
          <w:szCs w:val="22"/>
        </w:rPr>
        <w:t>Amy Vandevoort</w:t>
      </w:r>
      <w:r w:rsidR="00711662" w:rsidRPr="00711662">
        <w:rPr>
          <w:rStyle w:val="normaltextrun"/>
          <w:sz w:val="22"/>
          <w:szCs w:val="22"/>
        </w:rPr>
        <w:t>,</w:t>
      </w:r>
      <w:r w:rsidRPr="00711662">
        <w:rPr>
          <w:rStyle w:val="eop"/>
          <w:sz w:val="22"/>
          <w:szCs w:val="22"/>
        </w:rPr>
        <w:t> </w:t>
      </w:r>
      <w:r w:rsidR="00711662" w:rsidRPr="00711662">
        <w:rPr>
          <w:rStyle w:val="normaltextrun"/>
          <w:sz w:val="22"/>
          <w:szCs w:val="22"/>
        </w:rPr>
        <w:t>ADF&amp;G</w:t>
      </w:r>
    </w:p>
    <w:p w14:paraId="1B654AA8" w14:textId="46529859" w:rsidR="000A577D" w:rsidRPr="00711662" w:rsidRDefault="00A83CE1" w:rsidP="00053A0D">
      <w:pPr>
        <w:pStyle w:val="paragraph"/>
        <w:numPr>
          <w:ilvl w:val="0"/>
          <w:numId w:val="13"/>
        </w:numPr>
        <w:spacing w:before="0" w:beforeAutospacing="0" w:after="0" w:afterAutospacing="0" w:line="276" w:lineRule="auto"/>
        <w:textAlignment w:val="baseline"/>
        <w:rPr>
          <w:rFonts w:ascii="Segoe UI" w:hAnsi="Segoe UI" w:cs="Segoe UI"/>
          <w:sz w:val="22"/>
          <w:szCs w:val="22"/>
        </w:rPr>
      </w:pPr>
      <w:r w:rsidRPr="00711662">
        <w:rPr>
          <w:rStyle w:val="normaltextrun"/>
          <w:sz w:val="22"/>
          <w:szCs w:val="22"/>
        </w:rPr>
        <w:t>Bryce Woodruff</w:t>
      </w:r>
      <w:r w:rsidRPr="00711662">
        <w:rPr>
          <w:rStyle w:val="eop"/>
          <w:sz w:val="22"/>
          <w:szCs w:val="22"/>
        </w:rPr>
        <w:t xml:space="preserve">, </w:t>
      </w:r>
      <w:r w:rsidRPr="00711662">
        <w:rPr>
          <w:rStyle w:val="normaltextrun"/>
          <w:sz w:val="22"/>
          <w:szCs w:val="22"/>
        </w:rPr>
        <w:t>USFWS</w:t>
      </w:r>
    </w:p>
    <w:p w14:paraId="13E82801" w14:textId="77777777" w:rsidR="000A577D" w:rsidRPr="000A577D" w:rsidRDefault="000A577D" w:rsidP="000A577D"/>
    <w:p w14:paraId="6A09D213" w14:textId="77777777" w:rsidR="002E7288" w:rsidRPr="00A911B6" w:rsidRDefault="002E7288" w:rsidP="00A911B6"/>
    <w:p w14:paraId="738D3B0D" w14:textId="77777777" w:rsidR="00BC2C70" w:rsidRDefault="00BC2C70" w:rsidP="004C0762">
      <w:pPr>
        <w:pStyle w:val="Heading1"/>
      </w:pPr>
      <w:r w:rsidRPr="00BC2C70">
        <w:t>Review and Adopt Agenda</w:t>
      </w:r>
      <w:r>
        <w:t>:</w:t>
      </w:r>
    </w:p>
    <w:p w14:paraId="4B12001A" w14:textId="77777777" w:rsidR="00126064" w:rsidRDefault="00126064" w:rsidP="00126064">
      <w:r>
        <w:t>No motions were made due to not meeting established quorum.</w:t>
      </w:r>
    </w:p>
    <w:p w14:paraId="291B3234" w14:textId="77777777" w:rsidR="004C0762" w:rsidRDefault="004C0762" w:rsidP="008D6DF9"/>
    <w:p w14:paraId="1361B568" w14:textId="77777777" w:rsidR="004C0762" w:rsidRDefault="004C0762" w:rsidP="004C0762">
      <w:pPr>
        <w:pStyle w:val="Heading1"/>
      </w:pPr>
      <w:r>
        <w:t>Election of Officer:</w:t>
      </w:r>
    </w:p>
    <w:p w14:paraId="5AE337DF" w14:textId="77777777" w:rsidR="00126064" w:rsidRDefault="00126064" w:rsidP="00126064">
      <w:r>
        <w:t>No election of officials due to not meeting established quorum.</w:t>
      </w:r>
    </w:p>
    <w:p w14:paraId="49DEF7A5" w14:textId="77777777" w:rsidR="00531DD9" w:rsidRPr="00DF348A" w:rsidRDefault="00531DD9" w:rsidP="00DF348A"/>
    <w:p w14:paraId="09CF55D4" w14:textId="77777777" w:rsidR="00BC2C70" w:rsidRDefault="00BC2C70" w:rsidP="004C0762">
      <w:pPr>
        <w:pStyle w:val="Heading1"/>
      </w:pPr>
      <w:r w:rsidRPr="00BC2C70">
        <w:t>Review and Approve Previous Meeting Minutes</w:t>
      </w:r>
      <w:r>
        <w:t>:</w:t>
      </w:r>
    </w:p>
    <w:p w14:paraId="7A1B5F10" w14:textId="4CF874F6" w:rsidR="00126064" w:rsidRPr="00BB72EB" w:rsidRDefault="00126064" w:rsidP="00126064">
      <w:r>
        <w:t xml:space="preserve">No meeting minutes were approved due to not meeting </w:t>
      </w:r>
      <w:r w:rsidR="003A7921">
        <w:t xml:space="preserve">the </w:t>
      </w:r>
      <w:r>
        <w:t>established quorum.</w:t>
      </w:r>
    </w:p>
    <w:p w14:paraId="07E5BF43" w14:textId="2B807529" w:rsidR="00531DD9" w:rsidRDefault="00531DD9" w:rsidP="009E4212">
      <w:pPr>
        <w:rPr>
          <w:rStyle w:val="Heading1Char"/>
        </w:rPr>
      </w:pPr>
      <w:r>
        <w:br/>
      </w:r>
    </w:p>
    <w:p w14:paraId="13E7241E" w14:textId="77777777" w:rsidR="00BC2C70" w:rsidRDefault="00BC2C70" w:rsidP="00531DD9">
      <w:pPr>
        <w:rPr>
          <w:rStyle w:val="Heading1Char"/>
        </w:rPr>
      </w:pPr>
      <w:r w:rsidRPr="00531DD9">
        <w:rPr>
          <w:rStyle w:val="Heading1Char"/>
        </w:rPr>
        <w:t>Council Member and Chair Reports:</w:t>
      </w:r>
    </w:p>
    <w:p w14:paraId="25613DE9" w14:textId="77777777" w:rsidR="00531DD9" w:rsidRDefault="00531DD9" w:rsidP="00531DD9">
      <w:pPr>
        <w:rPr>
          <w:rStyle w:val="Heading1Char"/>
        </w:rPr>
      </w:pPr>
    </w:p>
    <w:p w14:paraId="1738162B" w14:textId="02A1FF24" w:rsidR="00531DD9" w:rsidRDefault="00126064" w:rsidP="00531DD9">
      <w:r>
        <w:t xml:space="preserve">No reports given. </w:t>
      </w:r>
    </w:p>
    <w:p w14:paraId="09F89C70" w14:textId="77777777" w:rsidR="00126064" w:rsidRDefault="00126064" w:rsidP="00531DD9"/>
    <w:p w14:paraId="5DB73EF8" w14:textId="77777777" w:rsidR="00BC2C70" w:rsidRDefault="00DA304D" w:rsidP="004C0762">
      <w:pPr>
        <w:pStyle w:val="Heading1"/>
      </w:pPr>
      <w:r>
        <w:t>Action Items</w:t>
      </w:r>
      <w:r w:rsidR="00BC2C70">
        <w:t>:</w:t>
      </w:r>
    </w:p>
    <w:p w14:paraId="4C1FE05A" w14:textId="5B4F829E" w:rsidR="00CC5AF4" w:rsidRDefault="00126064" w:rsidP="00DA304D">
      <w:r>
        <w:t xml:space="preserve">No actions items. </w:t>
      </w:r>
    </w:p>
    <w:p w14:paraId="4BA0C323" w14:textId="77777777" w:rsidR="00CC5AF4" w:rsidRDefault="00CC5AF4" w:rsidP="00DA304D"/>
    <w:p w14:paraId="7CC73444" w14:textId="121A75D0" w:rsidR="00EE37A6" w:rsidRDefault="00EE37A6" w:rsidP="00DA304D">
      <w:pPr>
        <w:rPr>
          <w:b/>
          <w:bCs/>
        </w:rPr>
      </w:pPr>
      <w:r w:rsidRPr="00EE37A6">
        <w:rPr>
          <w:b/>
          <w:bCs/>
        </w:rPr>
        <w:t xml:space="preserve">Future Meeting Dates </w:t>
      </w:r>
    </w:p>
    <w:p w14:paraId="083F05CC" w14:textId="77777777" w:rsidR="00EE37A6" w:rsidRDefault="00EE37A6" w:rsidP="00DA304D">
      <w:pPr>
        <w:rPr>
          <w:b/>
          <w:bCs/>
        </w:rPr>
      </w:pPr>
    </w:p>
    <w:p w14:paraId="58CD474C" w14:textId="012C562B" w:rsidR="00E560E0" w:rsidRDefault="000A0515" w:rsidP="00DA304D">
      <w:r>
        <w:t xml:space="preserve">No future meeting dates were set. </w:t>
      </w:r>
    </w:p>
    <w:p w14:paraId="0482A3A4" w14:textId="77777777" w:rsidR="00DB37B8" w:rsidRDefault="00DB37B8" w:rsidP="00DB37B8"/>
    <w:p w14:paraId="22CC6C39" w14:textId="77777777" w:rsidR="00E560E0" w:rsidRDefault="00E560E0" w:rsidP="00DB37B8">
      <w:r w:rsidRPr="00E560E0">
        <w:rPr>
          <w:rStyle w:val="Heading1Char"/>
        </w:rPr>
        <w:t>Public and Tribal Comments on Non-Agenda Items</w:t>
      </w:r>
      <w:r>
        <w:rPr>
          <w:rStyle w:val="Heading1Char"/>
        </w:rPr>
        <w:t>:</w:t>
      </w:r>
      <w:r>
        <w:t xml:space="preserve"> </w:t>
      </w:r>
    </w:p>
    <w:p w14:paraId="67E931AA" w14:textId="7FC31DA0" w:rsidR="00AB3B51" w:rsidRDefault="00AB3B51" w:rsidP="00DB37B8"/>
    <w:p w14:paraId="710044B6" w14:textId="6DB1BBCE" w:rsidR="00AB3B51" w:rsidRDefault="00AB3B51" w:rsidP="00DB37B8">
      <w:r>
        <w:t>No public or Tribal comments</w:t>
      </w:r>
      <w:r w:rsidR="0027605C">
        <w:t xml:space="preserve"> on non-agenda items. </w:t>
      </w:r>
    </w:p>
    <w:p w14:paraId="17608F8A" w14:textId="77777777" w:rsidR="00E560E0" w:rsidRPr="0027605C" w:rsidRDefault="00E560E0" w:rsidP="00DB37B8">
      <w:pPr>
        <w:rPr>
          <w:iCs/>
        </w:rPr>
      </w:pPr>
    </w:p>
    <w:p w14:paraId="11D17A87" w14:textId="27B3B4A0" w:rsidR="0027605C" w:rsidRDefault="00627F94" w:rsidP="0027605C">
      <w:pPr>
        <w:pStyle w:val="Heading2"/>
        <w:ind w:left="0"/>
        <w:rPr>
          <w:i w:val="0"/>
          <w:iCs/>
        </w:rPr>
      </w:pPr>
      <w:r w:rsidRPr="0027605C">
        <w:rPr>
          <w:i w:val="0"/>
          <w:iCs/>
        </w:rPr>
        <w:t>Agency Reports:</w:t>
      </w:r>
      <w:r w:rsidR="0027605C" w:rsidRPr="0027605C">
        <w:rPr>
          <w:i w:val="0"/>
          <w:iCs/>
        </w:rPr>
        <w:t xml:space="preserve"> </w:t>
      </w:r>
    </w:p>
    <w:p w14:paraId="06BF1D58" w14:textId="77777777" w:rsidR="00C924B7" w:rsidRDefault="00C924B7" w:rsidP="00C924B7"/>
    <w:p w14:paraId="1100C601" w14:textId="7F159C49" w:rsidR="00C924B7" w:rsidRPr="00C924B7" w:rsidRDefault="00C924B7" w:rsidP="00C924B7">
      <w:r>
        <w:t xml:space="preserve">No agency reports were given. </w:t>
      </w:r>
    </w:p>
    <w:p w14:paraId="40BAE7F9" w14:textId="77777777" w:rsidR="002C49E4" w:rsidRDefault="002C49E4" w:rsidP="002C49E4"/>
    <w:p w14:paraId="17F1899C" w14:textId="77777777" w:rsidR="002C49E4" w:rsidRDefault="002C49E4" w:rsidP="002C49E4">
      <w:pPr>
        <w:rPr>
          <w:rFonts w:cs="Times New Roman"/>
        </w:rPr>
      </w:pPr>
    </w:p>
    <w:p w14:paraId="3B98D0C4" w14:textId="147A7D46" w:rsidR="00627F94" w:rsidRDefault="00111566" w:rsidP="00627F94">
      <w:pPr>
        <w:rPr>
          <w:rFonts w:cs="Times New Roman"/>
        </w:rPr>
      </w:pPr>
      <w:r>
        <w:rPr>
          <w:rFonts w:cs="Times New Roman"/>
        </w:rPr>
        <w:t>A</w:t>
      </w:r>
      <w:r w:rsidR="00627F94" w:rsidRPr="00627F94">
        <w:rPr>
          <w:rFonts w:cs="Times New Roman"/>
        </w:rPr>
        <w:t xml:space="preserve"> more detailed report of this meeting, copies of the transcript</w:t>
      </w:r>
      <w:r>
        <w:rPr>
          <w:rFonts w:cs="Times New Roman"/>
        </w:rPr>
        <w:t>s,</w:t>
      </w:r>
      <w:r w:rsidR="00627F94" w:rsidRPr="00627F94">
        <w:rPr>
          <w:rFonts w:cs="Times New Roman"/>
        </w:rPr>
        <w:t xml:space="preserve"> and meeting handouts are available </w:t>
      </w:r>
      <w:proofErr w:type="gramStart"/>
      <w:r w:rsidR="00627F94" w:rsidRPr="00627F94">
        <w:rPr>
          <w:rFonts w:cs="Times New Roman"/>
        </w:rPr>
        <w:t>upon</w:t>
      </w:r>
      <w:proofErr w:type="gramEnd"/>
      <w:r w:rsidR="00627F94" w:rsidRPr="00627F94">
        <w:rPr>
          <w:rFonts w:cs="Times New Roman"/>
        </w:rPr>
        <w:t xml:space="preserve"> request.  Call</w:t>
      </w:r>
      <w:r w:rsidR="00163F41">
        <w:rPr>
          <w:rFonts w:cs="Times New Roman"/>
        </w:rPr>
        <w:t xml:space="preserve"> </w:t>
      </w:r>
      <w:r w:rsidR="006E5805">
        <w:rPr>
          <w:rFonts w:cs="Times New Roman"/>
        </w:rPr>
        <w:t>Mallory Zharoff</w:t>
      </w:r>
      <w:r w:rsidR="00627F94">
        <w:rPr>
          <w:rFonts w:cs="Times New Roman"/>
        </w:rPr>
        <w:t xml:space="preserve"> </w:t>
      </w:r>
      <w:r w:rsidR="00627F94" w:rsidRPr="00627F94">
        <w:rPr>
          <w:rFonts w:cs="Times New Roman"/>
        </w:rPr>
        <w:t xml:space="preserve">at </w:t>
      </w:r>
      <w:r w:rsidR="006E5805">
        <w:rPr>
          <w:rFonts w:cs="Times New Roman"/>
        </w:rPr>
        <w:t>(907)469-2246</w:t>
      </w:r>
      <w:r w:rsidR="00627F94" w:rsidRPr="00627F94">
        <w:rPr>
          <w:rFonts w:cs="Times New Roman"/>
        </w:rPr>
        <w:t xml:space="preserve"> or email </w:t>
      </w:r>
      <w:hyperlink r:id="rId11" w:history="1">
        <w:r w:rsidR="000A13DB" w:rsidRPr="002774E9">
          <w:rPr>
            <w:rStyle w:val="Hyperlink"/>
            <w:rFonts w:cs="Times New Roman"/>
          </w:rPr>
          <w:t>mallory_zharoff@nps.gov</w:t>
        </w:r>
      </w:hyperlink>
      <w:r w:rsidR="006021F3">
        <w:rPr>
          <w:rFonts w:cs="Times New Roman"/>
        </w:rPr>
        <w:t xml:space="preserve">. </w:t>
      </w:r>
    </w:p>
    <w:p w14:paraId="131008A6" w14:textId="77777777" w:rsidR="000A13DB" w:rsidRDefault="000A13DB" w:rsidP="00627F94">
      <w:pPr>
        <w:rPr>
          <w:rFonts w:cs="Times New Roman"/>
        </w:rPr>
      </w:pPr>
    </w:p>
    <w:p w14:paraId="1DE4704D" w14:textId="77777777" w:rsidR="00580E4B" w:rsidRDefault="00580E4B" w:rsidP="00627F94">
      <w:pPr>
        <w:rPr>
          <w:rFonts w:cs="Times New Roman"/>
        </w:rPr>
      </w:pPr>
    </w:p>
    <w:p w14:paraId="3D8FC939" w14:textId="1747EBCF" w:rsidR="00580E4B" w:rsidRPr="00BC2C70" w:rsidRDefault="00580E4B" w:rsidP="00580E4B">
      <w:pPr>
        <w:rPr>
          <w:rFonts w:cs="Times New Roman"/>
        </w:rPr>
      </w:pPr>
      <w:r w:rsidRPr="00580E4B">
        <w:rPr>
          <w:rFonts w:cs="Times New Roman"/>
        </w:rPr>
        <w:t>Disclaimer: These minutes of the Subsistence Resource Commission for Aniakchak National Monument are NOT an official transcript of the Commission proceedings. Rather, the minutes serve as a summary of the topics discussed and actions taken by the Commission.</w:t>
      </w:r>
    </w:p>
    <w:sectPr w:rsidR="00580E4B" w:rsidRPr="00BC2C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17536" w14:textId="77777777" w:rsidR="00887DC4" w:rsidRDefault="00887DC4" w:rsidP="00F015B0">
      <w:r>
        <w:separator/>
      </w:r>
    </w:p>
  </w:endnote>
  <w:endnote w:type="continuationSeparator" w:id="0">
    <w:p w14:paraId="6CB88D57" w14:textId="77777777" w:rsidR="00887DC4" w:rsidRDefault="00887DC4" w:rsidP="00F0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AAAAE+TimesNewRoman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13E1A" w14:textId="77777777" w:rsidR="00F015B0" w:rsidRDefault="00F015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1DCC" w14:textId="77777777" w:rsidR="00F015B0" w:rsidRDefault="00F015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0700" w14:textId="77777777" w:rsidR="00F015B0" w:rsidRDefault="00F015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14426" w14:textId="77777777" w:rsidR="00887DC4" w:rsidRDefault="00887DC4" w:rsidP="00F015B0">
      <w:r>
        <w:separator/>
      </w:r>
    </w:p>
  </w:footnote>
  <w:footnote w:type="continuationSeparator" w:id="0">
    <w:p w14:paraId="693E0B10" w14:textId="77777777" w:rsidR="00887DC4" w:rsidRDefault="00887DC4" w:rsidP="00F01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2948D" w14:textId="0224D071" w:rsidR="00F015B0" w:rsidRDefault="00F015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89322" w14:textId="2E31B9DF" w:rsidR="00F015B0" w:rsidRDefault="00F015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0ED66" w14:textId="4A999CE5" w:rsidR="00F015B0" w:rsidRDefault="00F01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A65F4"/>
    <w:multiLevelType w:val="hybridMultilevel"/>
    <w:tmpl w:val="0D861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64194"/>
    <w:multiLevelType w:val="hybridMultilevel"/>
    <w:tmpl w:val="11FE7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32F89"/>
    <w:multiLevelType w:val="hybridMultilevel"/>
    <w:tmpl w:val="B010F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B136C"/>
    <w:multiLevelType w:val="hybridMultilevel"/>
    <w:tmpl w:val="95544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D7C8E"/>
    <w:multiLevelType w:val="hybridMultilevel"/>
    <w:tmpl w:val="4DF40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B1E89"/>
    <w:multiLevelType w:val="hybridMultilevel"/>
    <w:tmpl w:val="91504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736E63"/>
    <w:multiLevelType w:val="hybridMultilevel"/>
    <w:tmpl w:val="2FEA6C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13707F"/>
    <w:multiLevelType w:val="hybridMultilevel"/>
    <w:tmpl w:val="09EC0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B1C3D"/>
    <w:multiLevelType w:val="hybridMultilevel"/>
    <w:tmpl w:val="2F427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423A7"/>
    <w:multiLevelType w:val="hybridMultilevel"/>
    <w:tmpl w:val="D1AC3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147AA"/>
    <w:multiLevelType w:val="hybridMultilevel"/>
    <w:tmpl w:val="1BE0B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13704F"/>
    <w:multiLevelType w:val="hybridMultilevel"/>
    <w:tmpl w:val="D1449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3069D"/>
    <w:multiLevelType w:val="hybridMultilevel"/>
    <w:tmpl w:val="ED9AF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562648">
    <w:abstractNumId w:val="2"/>
  </w:num>
  <w:num w:numId="2" w16cid:durableId="306516757">
    <w:abstractNumId w:val="0"/>
  </w:num>
  <w:num w:numId="3" w16cid:durableId="1262493890">
    <w:abstractNumId w:val="8"/>
  </w:num>
  <w:num w:numId="4" w16cid:durableId="28337261">
    <w:abstractNumId w:val="4"/>
  </w:num>
  <w:num w:numId="5" w16cid:durableId="1768690866">
    <w:abstractNumId w:val="10"/>
  </w:num>
  <w:num w:numId="6" w16cid:durableId="1606111801">
    <w:abstractNumId w:val="9"/>
  </w:num>
  <w:num w:numId="7" w16cid:durableId="674308653">
    <w:abstractNumId w:val="1"/>
  </w:num>
  <w:num w:numId="8" w16cid:durableId="245113678">
    <w:abstractNumId w:val="5"/>
  </w:num>
  <w:num w:numId="9" w16cid:durableId="1528370071">
    <w:abstractNumId w:val="3"/>
  </w:num>
  <w:num w:numId="10" w16cid:durableId="1958024306">
    <w:abstractNumId w:val="12"/>
  </w:num>
  <w:num w:numId="11" w16cid:durableId="520978036">
    <w:abstractNumId w:val="11"/>
  </w:num>
  <w:num w:numId="12" w16cid:durableId="11031616">
    <w:abstractNumId w:val="7"/>
  </w:num>
  <w:num w:numId="13" w16cid:durableId="192821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F7C"/>
    <w:rsid w:val="00004CFB"/>
    <w:rsid w:val="00007A39"/>
    <w:rsid w:val="00012BA5"/>
    <w:rsid w:val="0002286C"/>
    <w:rsid w:val="00023E27"/>
    <w:rsid w:val="00027497"/>
    <w:rsid w:val="000302BC"/>
    <w:rsid w:val="00044E4E"/>
    <w:rsid w:val="00046D11"/>
    <w:rsid w:val="00053A0D"/>
    <w:rsid w:val="00054053"/>
    <w:rsid w:val="00070F7C"/>
    <w:rsid w:val="00076743"/>
    <w:rsid w:val="00077BEA"/>
    <w:rsid w:val="000A0515"/>
    <w:rsid w:val="000A13DB"/>
    <w:rsid w:val="000A577D"/>
    <w:rsid w:val="000B2E54"/>
    <w:rsid w:val="000B737D"/>
    <w:rsid w:val="000C0D2B"/>
    <w:rsid w:val="000F2EF4"/>
    <w:rsid w:val="000F53EE"/>
    <w:rsid w:val="0011051B"/>
    <w:rsid w:val="00111566"/>
    <w:rsid w:val="00115CF0"/>
    <w:rsid w:val="00126064"/>
    <w:rsid w:val="00136105"/>
    <w:rsid w:val="001458BD"/>
    <w:rsid w:val="001557AB"/>
    <w:rsid w:val="00156660"/>
    <w:rsid w:val="00163F41"/>
    <w:rsid w:val="00167203"/>
    <w:rsid w:val="00181AB4"/>
    <w:rsid w:val="00190055"/>
    <w:rsid w:val="00195146"/>
    <w:rsid w:val="001A0DF8"/>
    <w:rsid w:val="001C0020"/>
    <w:rsid w:val="001C208A"/>
    <w:rsid w:val="001C300F"/>
    <w:rsid w:val="001F7444"/>
    <w:rsid w:val="00214928"/>
    <w:rsid w:val="00224A28"/>
    <w:rsid w:val="00247ED7"/>
    <w:rsid w:val="002577EE"/>
    <w:rsid w:val="00260D23"/>
    <w:rsid w:val="002717F8"/>
    <w:rsid w:val="00271CB8"/>
    <w:rsid w:val="00271E15"/>
    <w:rsid w:val="0027605C"/>
    <w:rsid w:val="00282294"/>
    <w:rsid w:val="002859B4"/>
    <w:rsid w:val="002861C1"/>
    <w:rsid w:val="002952C1"/>
    <w:rsid w:val="002A3654"/>
    <w:rsid w:val="002A7E13"/>
    <w:rsid w:val="002B098D"/>
    <w:rsid w:val="002C49E4"/>
    <w:rsid w:val="002C7A39"/>
    <w:rsid w:val="002E7288"/>
    <w:rsid w:val="002F1F9E"/>
    <w:rsid w:val="00317AD7"/>
    <w:rsid w:val="00334377"/>
    <w:rsid w:val="00337FC0"/>
    <w:rsid w:val="00343B3F"/>
    <w:rsid w:val="003548DA"/>
    <w:rsid w:val="00366882"/>
    <w:rsid w:val="00370C93"/>
    <w:rsid w:val="0037125D"/>
    <w:rsid w:val="00384FFD"/>
    <w:rsid w:val="00387BDA"/>
    <w:rsid w:val="003A7921"/>
    <w:rsid w:val="003C4F01"/>
    <w:rsid w:val="003D7BB1"/>
    <w:rsid w:val="00411A52"/>
    <w:rsid w:val="00417BD6"/>
    <w:rsid w:val="00417E4C"/>
    <w:rsid w:val="004512EE"/>
    <w:rsid w:val="004622E7"/>
    <w:rsid w:val="004846BB"/>
    <w:rsid w:val="004B3B51"/>
    <w:rsid w:val="004C0762"/>
    <w:rsid w:val="004C684B"/>
    <w:rsid w:val="004F4504"/>
    <w:rsid w:val="00503F09"/>
    <w:rsid w:val="0051121D"/>
    <w:rsid w:val="0052018E"/>
    <w:rsid w:val="00521C71"/>
    <w:rsid w:val="00523919"/>
    <w:rsid w:val="005309AE"/>
    <w:rsid w:val="00531DD9"/>
    <w:rsid w:val="005342D6"/>
    <w:rsid w:val="00536A83"/>
    <w:rsid w:val="0056152C"/>
    <w:rsid w:val="005631E3"/>
    <w:rsid w:val="005744E2"/>
    <w:rsid w:val="00580E4B"/>
    <w:rsid w:val="005827D8"/>
    <w:rsid w:val="0058766B"/>
    <w:rsid w:val="0058776E"/>
    <w:rsid w:val="005963BB"/>
    <w:rsid w:val="005A51C0"/>
    <w:rsid w:val="005B1843"/>
    <w:rsid w:val="005C2681"/>
    <w:rsid w:val="005D5DEE"/>
    <w:rsid w:val="005E299B"/>
    <w:rsid w:val="005F2E4B"/>
    <w:rsid w:val="006021F3"/>
    <w:rsid w:val="00617A7C"/>
    <w:rsid w:val="00627F94"/>
    <w:rsid w:val="00633783"/>
    <w:rsid w:val="00634B44"/>
    <w:rsid w:val="00647FE9"/>
    <w:rsid w:val="00675666"/>
    <w:rsid w:val="006A0735"/>
    <w:rsid w:val="006A0ACE"/>
    <w:rsid w:val="006B4EB1"/>
    <w:rsid w:val="006C0D86"/>
    <w:rsid w:val="006E5805"/>
    <w:rsid w:val="006E7F5F"/>
    <w:rsid w:val="007005EC"/>
    <w:rsid w:val="007019FB"/>
    <w:rsid w:val="00711662"/>
    <w:rsid w:val="00714EB8"/>
    <w:rsid w:val="00737703"/>
    <w:rsid w:val="00751D2D"/>
    <w:rsid w:val="00767EDF"/>
    <w:rsid w:val="00797BA3"/>
    <w:rsid w:val="007A0385"/>
    <w:rsid w:val="007A3A56"/>
    <w:rsid w:val="007A3F6B"/>
    <w:rsid w:val="007A56D2"/>
    <w:rsid w:val="007B2787"/>
    <w:rsid w:val="007C5B42"/>
    <w:rsid w:val="00812B27"/>
    <w:rsid w:val="00820538"/>
    <w:rsid w:val="00856C08"/>
    <w:rsid w:val="008607FA"/>
    <w:rsid w:val="00861ADA"/>
    <w:rsid w:val="0086671D"/>
    <w:rsid w:val="008818C0"/>
    <w:rsid w:val="00883029"/>
    <w:rsid w:val="00887DC4"/>
    <w:rsid w:val="008C5107"/>
    <w:rsid w:val="008D6DF9"/>
    <w:rsid w:val="008E3B22"/>
    <w:rsid w:val="008F0E12"/>
    <w:rsid w:val="00900418"/>
    <w:rsid w:val="0090073B"/>
    <w:rsid w:val="009010FB"/>
    <w:rsid w:val="00911A55"/>
    <w:rsid w:val="00914204"/>
    <w:rsid w:val="00917F90"/>
    <w:rsid w:val="00951725"/>
    <w:rsid w:val="009727F0"/>
    <w:rsid w:val="00981DE0"/>
    <w:rsid w:val="00991524"/>
    <w:rsid w:val="009A41B3"/>
    <w:rsid w:val="009A4C6B"/>
    <w:rsid w:val="009B4959"/>
    <w:rsid w:val="009C0F69"/>
    <w:rsid w:val="009E4212"/>
    <w:rsid w:val="009E4DB0"/>
    <w:rsid w:val="00A0272D"/>
    <w:rsid w:val="00A13DBE"/>
    <w:rsid w:val="00A171ED"/>
    <w:rsid w:val="00A17E0E"/>
    <w:rsid w:val="00A20348"/>
    <w:rsid w:val="00A24C84"/>
    <w:rsid w:val="00A26D33"/>
    <w:rsid w:val="00A317F6"/>
    <w:rsid w:val="00A528CA"/>
    <w:rsid w:val="00A8036F"/>
    <w:rsid w:val="00A83CE1"/>
    <w:rsid w:val="00A85C0C"/>
    <w:rsid w:val="00A911B6"/>
    <w:rsid w:val="00A93560"/>
    <w:rsid w:val="00AB146F"/>
    <w:rsid w:val="00AB3B51"/>
    <w:rsid w:val="00AD4515"/>
    <w:rsid w:val="00B00632"/>
    <w:rsid w:val="00B0380F"/>
    <w:rsid w:val="00B152BE"/>
    <w:rsid w:val="00B23040"/>
    <w:rsid w:val="00B244C6"/>
    <w:rsid w:val="00B3019D"/>
    <w:rsid w:val="00B32BA4"/>
    <w:rsid w:val="00B4178D"/>
    <w:rsid w:val="00B50312"/>
    <w:rsid w:val="00B83EE4"/>
    <w:rsid w:val="00B84096"/>
    <w:rsid w:val="00B85A7D"/>
    <w:rsid w:val="00B8738F"/>
    <w:rsid w:val="00B924BF"/>
    <w:rsid w:val="00BA178D"/>
    <w:rsid w:val="00BB30AE"/>
    <w:rsid w:val="00BB3E00"/>
    <w:rsid w:val="00BB643B"/>
    <w:rsid w:val="00BC2C70"/>
    <w:rsid w:val="00BD0D18"/>
    <w:rsid w:val="00BE7EF0"/>
    <w:rsid w:val="00BF570D"/>
    <w:rsid w:val="00BF591C"/>
    <w:rsid w:val="00C01D2D"/>
    <w:rsid w:val="00C05636"/>
    <w:rsid w:val="00C13841"/>
    <w:rsid w:val="00C14A65"/>
    <w:rsid w:val="00C2368B"/>
    <w:rsid w:val="00C42238"/>
    <w:rsid w:val="00C44ED7"/>
    <w:rsid w:val="00C46DC4"/>
    <w:rsid w:val="00C53BA7"/>
    <w:rsid w:val="00C566CE"/>
    <w:rsid w:val="00C70F0D"/>
    <w:rsid w:val="00C85550"/>
    <w:rsid w:val="00C924B7"/>
    <w:rsid w:val="00CC0B63"/>
    <w:rsid w:val="00CC3EE1"/>
    <w:rsid w:val="00CC4198"/>
    <w:rsid w:val="00CC5AF4"/>
    <w:rsid w:val="00CD6E6F"/>
    <w:rsid w:val="00CF5822"/>
    <w:rsid w:val="00D10DC5"/>
    <w:rsid w:val="00D24E9E"/>
    <w:rsid w:val="00D37CD6"/>
    <w:rsid w:val="00D524D4"/>
    <w:rsid w:val="00D5334B"/>
    <w:rsid w:val="00D542B8"/>
    <w:rsid w:val="00D613B9"/>
    <w:rsid w:val="00D75BFE"/>
    <w:rsid w:val="00D811B1"/>
    <w:rsid w:val="00D956D9"/>
    <w:rsid w:val="00DA29AB"/>
    <w:rsid w:val="00DA304D"/>
    <w:rsid w:val="00DA3B85"/>
    <w:rsid w:val="00DB37B8"/>
    <w:rsid w:val="00DB46D7"/>
    <w:rsid w:val="00DC728F"/>
    <w:rsid w:val="00DE584C"/>
    <w:rsid w:val="00DE7840"/>
    <w:rsid w:val="00DF0782"/>
    <w:rsid w:val="00DF348A"/>
    <w:rsid w:val="00E11F84"/>
    <w:rsid w:val="00E139FA"/>
    <w:rsid w:val="00E40E82"/>
    <w:rsid w:val="00E560E0"/>
    <w:rsid w:val="00E611D7"/>
    <w:rsid w:val="00E659BD"/>
    <w:rsid w:val="00E948F6"/>
    <w:rsid w:val="00EA6654"/>
    <w:rsid w:val="00EC044C"/>
    <w:rsid w:val="00EC3CA3"/>
    <w:rsid w:val="00EC590A"/>
    <w:rsid w:val="00ED0E1E"/>
    <w:rsid w:val="00EE37A6"/>
    <w:rsid w:val="00EF6C7D"/>
    <w:rsid w:val="00F00691"/>
    <w:rsid w:val="00F00B47"/>
    <w:rsid w:val="00F015B0"/>
    <w:rsid w:val="00F02A5B"/>
    <w:rsid w:val="00F12642"/>
    <w:rsid w:val="00F20451"/>
    <w:rsid w:val="00F3155E"/>
    <w:rsid w:val="00F34BFA"/>
    <w:rsid w:val="00F42188"/>
    <w:rsid w:val="00F54E8C"/>
    <w:rsid w:val="00F60877"/>
    <w:rsid w:val="00F83E61"/>
    <w:rsid w:val="00F94FDB"/>
    <w:rsid w:val="00F97A48"/>
    <w:rsid w:val="00FA196B"/>
    <w:rsid w:val="00FA3176"/>
    <w:rsid w:val="00FA3E8C"/>
    <w:rsid w:val="00FA63A7"/>
    <w:rsid w:val="00FA66A3"/>
    <w:rsid w:val="00FB6712"/>
    <w:rsid w:val="00FE5C05"/>
    <w:rsid w:val="00FE5F7C"/>
    <w:rsid w:val="00FF2616"/>
    <w:rsid w:val="4F2EDAB9"/>
    <w:rsid w:val="77D64E9B"/>
    <w:rsid w:val="7AD5F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41E68"/>
  <w15:chartTrackingRefBased/>
  <w15:docId w15:val="{3AC91B1A-8523-4992-BF04-3BF49ED3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E9E"/>
    <w:pPr>
      <w:spacing w:after="0" w:line="288" w:lineRule="auto"/>
    </w:pPr>
    <w:rPr>
      <w:rFonts w:ascii="Times New Roman" w:hAnsi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C0762"/>
    <w:pPr>
      <w:keepNext/>
      <w:keepLines/>
      <w:spacing w:after="120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859B4"/>
    <w:pPr>
      <w:keepNext/>
      <w:keepLines/>
      <w:spacing w:before="40"/>
      <w:ind w:left="720"/>
      <w:outlineLvl w:val="1"/>
    </w:pPr>
    <w:rPr>
      <w:rFonts w:eastAsiaTheme="majorEastAsia" w:cstheme="majorBidi"/>
      <w:b/>
      <w:bCs/>
      <w:i/>
      <w:color w:val="0D0D0D" w:themeColor="text1" w:themeTint="F2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C5AF4"/>
    <w:pPr>
      <w:keepNext/>
      <w:keepLines/>
      <w:spacing w:before="40"/>
      <w:ind w:left="1152"/>
      <w:outlineLvl w:val="2"/>
    </w:pPr>
    <w:rPr>
      <w:rFonts w:eastAsiaTheme="majorEastAsia" w:cstheme="majorBidi"/>
      <w:i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C566CE"/>
    <w:pPr>
      <w:spacing w:line="240" w:lineRule="auto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6CE"/>
    <w:rPr>
      <w:rFonts w:ascii="Times New Roman" w:eastAsiaTheme="majorEastAsia" w:hAnsi="Times New Roman" w:cstheme="majorBidi"/>
      <w:b/>
      <w:color w:val="000000" w:themeColor="text1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CF0"/>
    <w:pPr>
      <w:numPr>
        <w:ilvl w:val="1"/>
      </w:numPr>
      <w:spacing w:after="160" w:line="360" w:lineRule="auto"/>
      <w:jc w:val="center"/>
    </w:pPr>
    <w:rPr>
      <w:rFonts w:eastAsiaTheme="minorEastAsia"/>
      <w:b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CF0"/>
    <w:rPr>
      <w:rFonts w:ascii="Times New Roman" w:eastAsiaTheme="minorEastAsia" w:hAnsi="Times New Roman"/>
      <w:b/>
      <w:color w:val="000000" w:themeColor="text1"/>
      <w:spacing w:val="15"/>
      <w:sz w:val="28"/>
    </w:rPr>
  </w:style>
  <w:style w:type="paragraph" w:customStyle="1" w:styleId="Subtitle2">
    <w:name w:val="Subtitle 2"/>
    <w:basedOn w:val="Normal"/>
    <w:next w:val="Normal"/>
    <w:link w:val="Subtitle2Char"/>
    <w:qFormat/>
    <w:rsid w:val="00115CF0"/>
    <w:pPr>
      <w:jc w:val="center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C0762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Subtitle2Char">
    <w:name w:val="Subtitle 2 Char"/>
    <w:basedOn w:val="SubtitleChar"/>
    <w:link w:val="Subtitle2"/>
    <w:rsid w:val="00115CF0"/>
    <w:rPr>
      <w:rFonts w:ascii="Times New Roman" w:eastAsiaTheme="minorEastAsia" w:hAnsi="Times New Roman"/>
      <w:b w:val="0"/>
      <w:color w:val="000000" w:themeColor="text1"/>
      <w:spacing w:val="15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859B4"/>
    <w:rPr>
      <w:rFonts w:ascii="Times New Roman" w:eastAsiaTheme="majorEastAsia" w:hAnsi="Times New Roman" w:cstheme="majorBidi"/>
      <w:b/>
      <w:bCs/>
      <w:i/>
      <w:color w:val="0D0D0D" w:themeColor="text1" w:themeTint="F2"/>
      <w:sz w:val="24"/>
      <w:szCs w:val="26"/>
    </w:rPr>
  </w:style>
  <w:style w:type="character" w:styleId="Emphasis">
    <w:name w:val="Emphasis"/>
    <w:basedOn w:val="DefaultParagraphFont"/>
    <w:uiPriority w:val="20"/>
    <w:qFormat/>
    <w:rsid w:val="00861ADA"/>
    <w:rPr>
      <w:rFonts w:ascii="Times New Roman" w:hAnsi="Times New Roman"/>
      <w:i/>
      <w:iCs/>
      <w:color w:val="0D0D0D" w:themeColor="text1" w:themeTint="F2"/>
      <w:sz w:val="22"/>
      <w:u w:val="none"/>
    </w:rPr>
  </w:style>
  <w:style w:type="character" w:styleId="SubtleEmphasis">
    <w:name w:val="Subtle Emphasis"/>
    <w:basedOn w:val="DefaultParagraphFont"/>
    <w:uiPriority w:val="19"/>
    <w:qFormat/>
    <w:rsid w:val="00861ADA"/>
    <w:rPr>
      <w:rFonts w:ascii="Times New Roman" w:hAnsi="Times New Roman"/>
      <w:i/>
      <w:iCs/>
      <w:color w:val="0D0D0D" w:themeColor="text1" w:themeTint="F2"/>
      <w:sz w:val="20"/>
    </w:rPr>
  </w:style>
  <w:style w:type="character" w:styleId="IntenseEmphasis">
    <w:name w:val="Intense Emphasis"/>
    <w:basedOn w:val="DefaultParagraphFont"/>
    <w:uiPriority w:val="21"/>
    <w:qFormat/>
    <w:rsid w:val="00633783"/>
    <w:rPr>
      <w:rFonts w:ascii="Times New Roman" w:hAnsi="Times New Roman"/>
      <w:b/>
      <w:i/>
      <w:iCs/>
      <w:color w:val="000000" w:themeColor="text1"/>
      <w:sz w:val="22"/>
    </w:rPr>
  </w:style>
  <w:style w:type="character" w:styleId="Strong">
    <w:name w:val="Strong"/>
    <w:basedOn w:val="DefaultParagraphFont"/>
    <w:uiPriority w:val="22"/>
    <w:qFormat/>
    <w:rsid w:val="00633783"/>
    <w:rPr>
      <w:rFonts w:ascii="Times New Roman" w:hAnsi="Times New Roman"/>
      <w:b/>
      <w:bCs/>
      <w:sz w:val="22"/>
    </w:rPr>
  </w:style>
  <w:style w:type="paragraph" w:styleId="ListParagraph">
    <w:name w:val="List Paragraph"/>
    <w:basedOn w:val="Normal"/>
    <w:uiPriority w:val="34"/>
    <w:qFormat/>
    <w:rsid w:val="0063378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C5AF4"/>
    <w:rPr>
      <w:rFonts w:ascii="Times New Roman" w:eastAsiaTheme="majorEastAsia" w:hAnsi="Times New Roman" w:cstheme="majorBidi"/>
      <w:i/>
      <w:color w:val="000000" w:themeColor="text1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15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5B0"/>
    <w:rPr>
      <w:rFonts w:ascii="Times New Roman" w:hAnsi="Times New Roman"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F01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5B0"/>
    <w:rPr>
      <w:rFonts w:ascii="Times New Roman" w:hAnsi="Times New Roman"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B00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06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0632"/>
    <w:rPr>
      <w:rFonts w:ascii="Times New Roman" w:hAnsi="Times New Roman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0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0632"/>
    <w:rPr>
      <w:rFonts w:ascii="Times New Roman" w:hAnsi="Times New Roman"/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6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632"/>
    <w:rPr>
      <w:rFonts w:ascii="Segoe UI" w:hAnsi="Segoe UI" w:cs="Segoe UI"/>
      <w:color w:val="000000" w:themeColor="text1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2018E"/>
    <w:rPr>
      <w:rFonts w:cs="Times New Roman"/>
      <w:sz w:val="24"/>
      <w:szCs w:val="24"/>
    </w:rPr>
  </w:style>
  <w:style w:type="paragraph" w:customStyle="1" w:styleId="Default">
    <w:name w:val="Default"/>
    <w:rsid w:val="002C49E4"/>
    <w:pPr>
      <w:autoSpaceDE w:val="0"/>
      <w:autoSpaceDN w:val="0"/>
      <w:adjustRightInd w:val="0"/>
      <w:spacing w:after="0" w:line="240" w:lineRule="auto"/>
    </w:pPr>
    <w:rPr>
      <w:rFonts w:ascii="AAAAAE+TimesNewRomanPSMT" w:hAnsi="AAAAAE+TimesNewRomanPSMT" w:cs="AAAAAE+TimesNewRomanPSM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A13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3D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3CA3"/>
    <w:pPr>
      <w:spacing w:after="0" w:line="240" w:lineRule="auto"/>
    </w:pPr>
    <w:rPr>
      <w:rFonts w:ascii="Times New Roman" w:hAnsi="Times New Roman"/>
      <w:color w:val="000000" w:themeColor="text1"/>
    </w:rPr>
  </w:style>
  <w:style w:type="paragraph" w:customStyle="1" w:styleId="paragraph">
    <w:name w:val="paragraph"/>
    <w:basedOn w:val="Normal"/>
    <w:rsid w:val="00B8738F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B8738F"/>
  </w:style>
  <w:style w:type="character" w:customStyle="1" w:styleId="eop">
    <w:name w:val="eop"/>
    <w:basedOn w:val="DefaultParagraphFont"/>
    <w:rsid w:val="00B87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llory_zharoff@nps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haroff\OneDrive%20-%20DOI\SRC\SRC%20Winter_Spring%202026\Winter%202024%20minutes%20TEMPLATE%20(508)%20Ver.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F426C5941C634898DECC69F43B1B84" ma:contentTypeVersion="17" ma:contentTypeDescription="Create a new document." ma:contentTypeScope="" ma:versionID="525b8ff23f8d9713eb63797b6540a4f1">
  <xsd:schema xmlns:xsd="http://www.w3.org/2001/XMLSchema" xmlns:xs="http://www.w3.org/2001/XMLSchema" xmlns:p="http://schemas.microsoft.com/office/2006/metadata/properties" xmlns:ns2="73166ee1-6b64-49a2-af77-8563fe7cb853" xmlns:ns3="a26c063d-e4ab-4c2c-a5f9-3b05989843c6" xmlns:ns4="31062a0d-ede8-4112-b4bb-00a9c1bc8e16" targetNamespace="http://schemas.microsoft.com/office/2006/metadata/properties" ma:root="true" ma:fieldsID="7c81ad1dcff2f6a14081c3db2bb88de2" ns2:_="" ns3:_="" ns4:_="">
    <xsd:import namespace="73166ee1-6b64-49a2-af77-8563fe7cb853"/>
    <xsd:import namespace="a26c063d-e4ab-4c2c-a5f9-3b05989843c6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66ee1-6b64-49a2-af77-8563fe7cb8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c063d-e4ab-4c2c-a5f9-3b05989843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13a8118-8b69-40bb-8628-65c2f6a4e10f}" ma:internalName="TaxCatchAll" ma:showField="CatchAllData" ma:web="73166ee1-6b64-49a2-af77-8563fe7cb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6c063d-e4ab-4c2c-a5f9-3b05989843c6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Props1.xml><?xml version="1.0" encoding="utf-8"?>
<ds:datastoreItem xmlns:ds="http://schemas.openxmlformats.org/officeDocument/2006/customXml" ds:itemID="{28BC069E-3654-4590-9270-C79E04E40C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632385-118E-418E-BEBC-AAC1B2473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66ee1-6b64-49a2-af77-8563fe7cb853"/>
    <ds:schemaRef ds:uri="a26c063d-e4ab-4c2c-a5f9-3b05989843c6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278EAA-A186-439C-B241-534E4DD6E4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510CCA-7692-4246-9733-4E85DD75C994}">
  <ds:schemaRefs>
    <ds:schemaRef ds:uri="http://schemas.microsoft.com/office/2006/metadata/properties"/>
    <ds:schemaRef ds:uri="http://schemas.microsoft.com/office/infopath/2007/PartnerControls"/>
    <ds:schemaRef ds:uri="a26c063d-e4ab-4c2c-a5f9-3b05989843c6"/>
    <ds:schemaRef ds:uri="31062a0d-ede8-4112-b4bb-00a9c1bc8e16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Winter 2024 minutes TEMPLATE (508) Ver. 2</Template>
  <TotalTime>136</TotalTime>
  <Pages>2</Pages>
  <Words>268</Words>
  <Characters>1529</Characters>
  <Application>Microsoft Office Word</Application>
  <DocSecurity>0</DocSecurity>
  <Lines>12</Lines>
  <Paragraphs>3</Paragraphs>
  <ScaleCrop>false</ScaleCrop>
  <Company>Department of Interior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Zharoff, Mallory K</dc:creator>
  <cp:keywords/>
  <dc:description/>
  <cp:lastModifiedBy>Florey, Victoria A</cp:lastModifiedBy>
  <cp:revision>192</cp:revision>
  <dcterms:created xsi:type="dcterms:W3CDTF">2026-03-05T18:47:00Z</dcterms:created>
  <dcterms:modified xsi:type="dcterms:W3CDTF">2026-09-08T18:38:00Z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0x010100CDF426C5941C634898DECC69F43B1B84</vt:lpwstr>
  </property>
  <property fmtid="{D5CDD505-2E9C-101B-9397-08002B2CF9AE}" pid="3" name="MediaServiceImageTags">
    <vt:lpwstr/>
  </property>
</Properties>
</file>