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bookmarkStart w:id="0" w:name="_GoBack"/>
            <w:bookmarkEnd w:id="0"/>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59503A" w:rsidRDefault="003A6E33" w:rsidP="000D0701">
      <w:pPr>
        <w:rPr>
          <w:rFonts w:ascii="Arial" w:hAnsi="Arial" w:cs="Arial"/>
          <w:b/>
          <w:color w:val="000000"/>
        </w:rPr>
      </w:pPr>
      <w:r w:rsidRPr="003A6E33">
        <w:rPr>
          <w:rFonts w:ascii="Arial" w:hAnsi="Arial" w:cs="Arial"/>
          <w:color w:val="000000"/>
          <w:sz w:val="20"/>
          <w:szCs w:val="20"/>
        </w:rPr>
        <w:t>Phone: 973 736-0550 x50</w:t>
      </w:r>
    </w:p>
    <w:p w:rsidR="00DC1BF0" w:rsidRDefault="00F67203" w:rsidP="003A6E33">
      <w:pPr>
        <w:jc w:val="center"/>
        <w:rPr>
          <w:rFonts w:ascii="Arial" w:hAnsi="Arial" w:cs="Arial"/>
          <w:b/>
          <w:color w:val="000000"/>
          <w:sz w:val="22"/>
          <w:szCs w:val="22"/>
        </w:rPr>
      </w:pPr>
      <w:r>
        <w:rPr>
          <w:rFonts w:ascii="Arial" w:hAnsi="Arial" w:cs="Arial"/>
          <w:b/>
          <w:color w:val="000000"/>
          <w:sz w:val="22"/>
          <w:szCs w:val="22"/>
        </w:rPr>
        <w:t xml:space="preserve">EDISON </w:t>
      </w:r>
      <w:r w:rsidR="0081368E">
        <w:rPr>
          <w:rFonts w:ascii="Arial" w:hAnsi="Arial" w:cs="Arial"/>
          <w:b/>
          <w:color w:val="000000"/>
          <w:sz w:val="22"/>
          <w:szCs w:val="22"/>
        </w:rPr>
        <w:t>LIVES ON</w:t>
      </w:r>
    </w:p>
    <w:p w:rsidR="002110B5" w:rsidRDefault="0081368E" w:rsidP="003A6E33">
      <w:pPr>
        <w:jc w:val="center"/>
        <w:rPr>
          <w:rFonts w:ascii="Arial" w:hAnsi="Arial" w:cs="Arial"/>
          <w:b/>
          <w:color w:val="000000"/>
          <w:sz w:val="22"/>
          <w:szCs w:val="22"/>
        </w:rPr>
      </w:pPr>
      <w:r>
        <w:rPr>
          <w:rFonts w:ascii="Arial" w:hAnsi="Arial" w:cs="Arial"/>
          <w:b/>
          <w:color w:val="000000"/>
          <w:sz w:val="22"/>
          <w:szCs w:val="22"/>
        </w:rPr>
        <w:t>Novem</w:t>
      </w:r>
      <w:r w:rsidR="003E2191">
        <w:rPr>
          <w:rFonts w:ascii="Arial" w:hAnsi="Arial" w:cs="Arial"/>
          <w:b/>
          <w:color w:val="000000"/>
          <w:sz w:val="22"/>
          <w:szCs w:val="22"/>
        </w:rPr>
        <w:t>ber</w:t>
      </w:r>
      <w:r w:rsidR="00F67203">
        <w:rPr>
          <w:rFonts w:ascii="Arial" w:hAnsi="Arial" w:cs="Arial"/>
          <w:b/>
          <w:color w:val="000000"/>
          <w:sz w:val="22"/>
          <w:szCs w:val="22"/>
        </w:rPr>
        <w:t xml:space="preserve"> 2014</w:t>
      </w:r>
    </w:p>
    <w:p w:rsidR="007A5994" w:rsidRDefault="007A5994" w:rsidP="003A6E33">
      <w:pPr>
        <w:jc w:val="center"/>
        <w:rPr>
          <w:rFonts w:ascii="Arial" w:hAnsi="Arial" w:cs="Arial"/>
          <w:b/>
          <w:color w:val="000000"/>
          <w:sz w:val="22"/>
          <w:szCs w:val="22"/>
        </w:rPr>
      </w:pPr>
    </w:p>
    <w:p w:rsidR="00B05E12" w:rsidRDefault="003A6E33" w:rsidP="00F67203">
      <w:pPr>
        <w:spacing w:line="360" w:lineRule="auto"/>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00BF58A6" w:rsidRPr="00BF58A6">
        <w:t xml:space="preserve"> </w:t>
      </w:r>
      <w:r w:rsidR="00BF58A6" w:rsidRPr="00BF58A6">
        <w:rPr>
          <w:rFonts w:ascii="Arial" w:hAnsi="Arial" w:cs="Arial"/>
          <w:color w:val="000000"/>
          <w:sz w:val="22"/>
          <w:szCs w:val="22"/>
        </w:rPr>
        <w:t xml:space="preserve">The Year of Innovation looks at </w:t>
      </w:r>
      <w:r w:rsidR="00D61F00">
        <w:rPr>
          <w:rFonts w:ascii="Arial" w:hAnsi="Arial" w:cs="Arial"/>
          <w:color w:val="000000"/>
          <w:sz w:val="22"/>
          <w:szCs w:val="22"/>
        </w:rPr>
        <w:t xml:space="preserve">Thomas </w:t>
      </w:r>
      <w:r w:rsidR="00BF58A6" w:rsidRPr="00BF58A6">
        <w:rPr>
          <w:rFonts w:ascii="Arial" w:hAnsi="Arial" w:cs="Arial"/>
          <w:color w:val="000000"/>
          <w:sz w:val="22"/>
          <w:szCs w:val="22"/>
        </w:rPr>
        <w:t>Edison’s legacy</w:t>
      </w:r>
      <w:r w:rsidR="00FB367E">
        <w:rPr>
          <w:rFonts w:ascii="Arial" w:hAnsi="Arial" w:cs="Arial"/>
          <w:color w:val="000000"/>
          <w:sz w:val="22"/>
          <w:szCs w:val="22"/>
        </w:rPr>
        <w:t xml:space="preserve"> and his impact on the world today</w:t>
      </w:r>
      <w:r w:rsidR="00BF58A6" w:rsidRPr="00BF58A6">
        <w:rPr>
          <w:rFonts w:ascii="Arial" w:hAnsi="Arial" w:cs="Arial"/>
          <w:color w:val="000000"/>
          <w:sz w:val="22"/>
          <w:szCs w:val="22"/>
        </w:rPr>
        <w:t>.</w:t>
      </w:r>
      <w:r w:rsidR="00715373">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FB367E">
        <w:rPr>
          <w:rFonts w:ascii="Arial" w:hAnsi="Arial" w:cs="Arial"/>
          <w:color w:val="000000"/>
          <w:sz w:val="22"/>
          <w:szCs w:val="22"/>
        </w:rPr>
        <w:t>November</w:t>
      </w:r>
      <w:r w:rsidR="00A14E4A">
        <w:rPr>
          <w:rFonts w:ascii="Arial" w:hAnsi="Arial" w:cs="Arial"/>
          <w:color w:val="000000"/>
          <w:sz w:val="22"/>
          <w:szCs w:val="22"/>
        </w:rPr>
        <w:t xml:space="preserve"> at Thomas Edison Natio</w:t>
      </w:r>
      <w:r w:rsidR="00F05325">
        <w:rPr>
          <w:rFonts w:ascii="Arial" w:hAnsi="Arial" w:cs="Arial"/>
          <w:color w:val="000000"/>
          <w:sz w:val="22"/>
          <w:szCs w:val="22"/>
        </w:rPr>
        <w:t>nal Historical Park</w:t>
      </w:r>
      <w:r w:rsidR="00CC3218">
        <w:rPr>
          <w:rFonts w:ascii="Arial" w:hAnsi="Arial" w:cs="Arial"/>
          <w:color w:val="000000"/>
          <w:sz w:val="22"/>
          <w:szCs w:val="22"/>
        </w:rPr>
        <w:t xml:space="preserve"> (NHP)</w:t>
      </w:r>
      <w:r w:rsidR="00F05325">
        <w:rPr>
          <w:rFonts w:ascii="Arial" w:hAnsi="Arial" w:cs="Arial"/>
          <w:color w:val="000000"/>
          <w:sz w:val="22"/>
          <w:szCs w:val="22"/>
        </w:rPr>
        <w:t xml:space="preserve">. </w:t>
      </w:r>
      <w:r w:rsidR="00715373">
        <w:rPr>
          <w:rFonts w:ascii="Arial" w:hAnsi="Arial" w:cs="Arial"/>
          <w:color w:val="000000"/>
          <w:sz w:val="22"/>
          <w:szCs w:val="22"/>
        </w:rPr>
        <w:t xml:space="preserve"> </w:t>
      </w:r>
      <w:r w:rsidR="00F67203">
        <w:rPr>
          <w:rFonts w:ascii="Arial" w:hAnsi="Arial" w:cs="Arial"/>
          <w:color w:val="000000"/>
          <w:sz w:val="22"/>
          <w:szCs w:val="22"/>
        </w:rPr>
        <w:t>T</w:t>
      </w:r>
      <w:r w:rsidR="00971BCC" w:rsidRPr="003A6E33">
        <w:rPr>
          <w:rFonts w:ascii="Arial" w:hAnsi="Arial" w:cs="Arial"/>
          <w:color w:val="000000"/>
          <w:sz w:val="22"/>
          <w:szCs w:val="22"/>
        </w:rPr>
        <w: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w:t>
      </w:r>
      <w:r w:rsidR="00914C3D">
        <w:rPr>
          <w:rFonts w:ascii="Arial" w:hAnsi="Arial" w:cs="Arial"/>
          <w:color w:val="000000"/>
          <w:sz w:val="22"/>
          <w:szCs w:val="22"/>
        </w:rPr>
        <w:t xml:space="preserve">with admission </w:t>
      </w:r>
      <w:r w:rsidR="00AF1509">
        <w:rPr>
          <w:rFonts w:ascii="Arial" w:hAnsi="Arial" w:cs="Arial"/>
          <w:color w:val="000000"/>
          <w:sz w:val="22"/>
          <w:szCs w:val="22"/>
        </w:rPr>
        <w:t xml:space="preserve">and </w:t>
      </w:r>
      <w:r w:rsidR="00971BCC" w:rsidRPr="003A6E33">
        <w:rPr>
          <w:rFonts w:ascii="Arial" w:hAnsi="Arial" w:cs="Arial"/>
          <w:color w:val="000000"/>
          <w:sz w:val="22"/>
          <w:szCs w:val="22"/>
        </w:rPr>
        <w:t>will be held at the 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noted.</w:t>
      </w:r>
    </w:p>
    <w:p w:rsidR="002B77B3" w:rsidRPr="006E4A8E" w:rsidRDefault="0081368E" w:rsidP="00CC3218">
      <w:pPr>
        <w:rPr>
          <w:rFonts w:ascii="Arial" w:hAnsi="Arial" w:cs="Arial"/>
          <w:b/>
          <w:color w:val="000000"/>
          <w:sz w:val="22"/>
          <w:szCs w:val="22"/>
          <w:u w:val="single"/>
        </w:rPr>
      </w:pPr>
      <w:proofErr w:type="gramStart"/>
      <w:r w:rsidRPr="006E4A8E">
        <w:rPr>
          <w:rFonts w:ascii="Arial" w:hAnsi="Arial" w:cs="Arial"/>
          <w:b/>
          <w:color w:val="000000"/>
          <w:sz w:val="22"/>
          <w:szCs w:val="22"/>
          <w:u w:val="single"/>
        </w:rPr>
        <w:t>1</w:t>
      </w:r>
      <w:r w:rsidRPr="006E4A8E">
        <w:rPr>
          <w:rFonts w:ascii="Arial" w:hAnsi="Arial" w:cs="Arial"/>
          <w:b/>
          <w:color w:val="000000"/>
          <w:sz w:val="22"/>
          <w:szCs w:val="22"/>
          <w:u w:val="single"/>
          <w:vertAlign w:val="superscript"/>
        </w:rPr>
        <w:t>st</w:t>
      </w:r>
      <w:r w:rsidRPr="006E4A8E">
        <w:rPr>
          <w:rFonts w:ascii="Arial" w:hAnsi="Arial" w:cs="Arial"/>
          <w:b/>
          <w:color w:val="000000"/>
          <w:sz w:val="22"/>
          <w:szCs w:val="22"/>
          <w:u w:val="single"/>
        </w:rPr>
        <w:t xml:space="preserve"> Friday – November 7th</w:t>
      </w:r>
      <w:r w:rsidR="002B77B3" w:rsidRPr="006E4A8E">
        <w:rPr>
          <w:rFonts w:ascii="Arial" w:hAnsi="Arial" w:cs="Arial"/>
          <w:b/>
          <w:color w:val="000000"/>
          <w:sz w:val="22"/>
          <w:szCs w:val="22"/>
          <w:u w:val="single"/>
        </w:rPr>
        <w:t xml:space="preserve"> at </w:t>
      </w:r>
      <w:r w:rsidRPr="006E4A8E">
        <w:rPr>
          <w:rFonts w:ascii="Arial" w:hAnsi="Arial" w:cs="Arial"/>
          <w:b/>
          <w:color w:val="000000"/>
          <w:sz w:val="22"/>
          <w:szCs w:val="22"/>
          <w:u w:val="single"/>
        </w:rPr>
        <w:t>2:30</w:t>
      </w:r>
      <w:r w:rsidR="00054CD3">
        <w:rPr>
          <w:rFonts w:ascii="Arial" w:hAnsi="Arial" w:cs="Arial"/>
          <w:b/>
          <w:color w:val="000000"/>
          <w:sz w:val="22"/>
          <w:szCs w:val="22"/>
          <w:u w:val="single"/>
        </w:rPr>
        <w:t xml:space="preserve"> </w:t>
      </w:r>
      <w:r w:rsidRPr="006E4A8E">
        <w:rPr>
          <w:rFonts w:ascii="Arial" w:hAnsi="Arial" w:cs="Arial"/>
          <w:b/>
          <w:color w:val="000000"/>
          <w:sz w:val="22"/>
          <w:szCs w:val="22"/>
          <w:u w:val="single"/>
        </w:rPr>
        <w:t>p</w:t>
      </w:r>
      <w:r w:rsidR="00054CD3">
        <w:rPr>
          <w:rFonts w:ascii="Arial" w:hAnsi="Arial" w:cs="Arial"/>
          <w:b/>
          <w:color w:val="000000"/>
          <w:sz w:val="22"/>
          <w:szCs w:val="22"/>
          <w:u w:val="single"/>
        </w:rPr>
        <w:t>.</w:t>
      </w:r>
      <w:r w:rsidRPr="006E4A8E">
        <w:rPr>
          <w:rFonts w:ascii="Arial" w:hAnsi="Arial" w:cs="Arial"/>
          <w:b/>
          <w:color w:val="000000"/>
          <w:sz w:val="22"/>
          <w:szCs w:val="22"/>
          <w:u w:val="single"/>
        </w:rPr>
        <w:t>m</w:t>
      </w:r>
      <w:r w:rsidR="00054CD3">
        <w:rPr>
          <w:rFonts w:ascii="Arial" w:hAnsi="Arial" w:cs="Arial"/>
          <w:b/>
          <w:color w:val="000000"/>
          <w:sz w:val="22"/>
          <w:szCs w:val="22"/>
          <w:u w:val="single"/>
        </w:rPr>
        <w:t>.</w:t>
      </w:r>
      <w:proofErr w:type="gramEnd"/>
      <w:r w:rsidR="009003F2" w:rsidRPr="006E4A8E">
        <w:rPr>
          <w:rFonts w:ascii="Arial" w:hAnsi="Arial" w:cs="Arial"/>
          <w:b/>
          <w:color w:val="000000"/>
          <w:sz w:val="22"/>
          <w:szCs w:val="22"/>
          <w:u w:val="single"/>
        </w:rPr>
        <w:t xml:space="preserve"> </w:t>
      </w:r>
    </w:p>
    <w:p w:rsidR="00A41AB0" w:rsidRPr="006E4A8E" w:rsidRDefault="001A7222" w:rsidP="00CC3218">
      <w:pPr>
        <w:rPr>
          <w:rFonts w:ascii="Arial" w:hAnsi="Arial" w:cs="Arial"/>
          <w:b/>
          <w:color w:val="000000"/>
          <w:sz w:val="22"/>
          <w:szCs w:val="22"/>
        </w:rPr>
      </w:pPr>
      <w:r w:rsidRPr="006E4A8E">
        <w:rPr>
          <w:rFonts w:ascii="Arial" w:hAnsi="Arial" w:cs="Arial"/>
          <w:b/>
          <w:color w:val="000000"/>
          <w:sz w:val="22"/>
          <w:szCs w:val="22"/>
        </w:rPr>
        <w:t xml:space="preserve">Edison Lives </w:t>
      </w:r>
      <w:proofErr w:type="gramStart"/>
      <w:r w:rsidR="00FB367E">
        <w:rPr>
          <w:rFonts w:ascii="Arial" w:hAnsi="Arial" w:cs="Arial"/>
          <w:b/>
          <w:color w:val="000000"/>
          <w:sz w:val="22"/>
          <w:szCs w:val="22"/>
        </w:rPr>
        <w:t>O</w:t>
      </w:r>
      <w:r w:rsidRPr="006E4A8E">
        <w:rPr>
          <w:rFonts w:ascii="Arial" w:hAnsi="Arial" w:cs="Arial"/>
          <w:b/>
          <w:color w:val="000000"/>
          <w:sz w:val="22"/>
          <w:szCs w:val="22"/>
        </w:rPr>
        <w:t>n</w:t>
      </w:r>
      <w:proofErr w:type="gramEnd"/>
      <w:r w:rsidR="00761FA7">
        <w:rPr>
          <w:rFonts w:ascii="Arial" w:hAnsi="Arial" w:cs="Arial"/>
          <w:b/>
          <w:color w:val="000000"/>
          <w:sz w:val="22"/>
          <w:szCs w:val="22"/>
        </w:rPr>
        <w:t xml:space="preserve"> </w:t>
      </w:r>
      <w:r w:rsidR="00635E63">
        <w:rPr>
          <w:rFonts w:ascii="Arial" w:hAnsi="Arial" w:cs="Arial"/>
          <w:b/>
          <w:color w:val="000000"/>
          <w:sz w:val="22"/>
          <w:szCs w:val="22"/>
        </w:rPr>
        <w:t>…</w:t>
      </w:r>
      <w:r w:rsidR="00761FA7">
        <w:rPr>
          <w:rFonts w:ascii="Arial" w:hAnsi="Arial" w:cs="Arial"/>
          <w:b/>
          <w:color w:val="000000"/>
          <w:sz w:val="22"/>
          <w:szCs w:val="22"/>
        </w:rPr>
        <w:t xml:space="preserve"> </w:t>
      </w:r>
      <w:r w:rsidRPr="006E4A8E">
        <w:rPr>
          <w:rFonts w:ascii="Arial" w:hAnsi="Arial" w:cs="Arial"/>
          <w:b/>
          <w:color w:val="000000"/>
          <w:sz w:val="22"/>
          <w:szCs w:val="22"/>
        </w:rPr>
        <w:t>in Ft. Myers, Florida</w:t>
      </w:r>
    </w:p>
    <w:p w:rsidR="00A41AB0" w:rsidRPr="006E4A8E" w:rsidRDefault="006E4A8E" w:rsidP="00CC3218">
      <w:pPr>
        <w:rPr>
          <w:rFonts w:ascii="Arial" w:hAnsi="Arial" w:cs="Arial"/>
          <w:b/>
          <w:color w:val="000000"/>
          <w:sz w:val="22"/>
          <w:szCs w:val="22"/>
        </w:rPr>
      </w:pPr>
      <w:r w:rsidRPr="006E4A8E">
        <w:rPr>
          <w:rFonts w:ascii="Arial" w:hAnsi="Arial" w:cs="Arial"/>
          <w:b/>
          <w:color w:val="000000"/>
          <w:sz w:val="22"/>
          <w:szCs w:val="22"/>
        </w:rPr>
        <w:t>Mike Cosden and Brent Newman</w:t>
      </w:r>
      <w:r w:rsidR="00635E63">
        <w:rPr>
          <w:rFonts w:ascii="Arial" w:hAnsi="Arial" w:cs="Arial"/>
          <w:b/>
          <w:color w:val="000000"/>
          <w:sz w:val="22"/>
          <w:szCs w:val="22"/>
        </w:rPr>
        <w:t>, Edison Ford Winter Estates</w:t>
      </w:r>
    </w:p>
    <w:p w:rsidR="00FB367E" w:rsidRPr="00635E63" w:rsidRDefault="00A17B99" w:rsidP="00A41AB0">
      <w:pPr>
        <w:rPr>
          <w:rFonts w:ascii="Arial" w:hAnsi="Arial" w:cs="Arial"/>
          <w:color w:val="000000"/>
          <w:sz w:val="22"/>
          <w:szCs w:val="22"/>
        </w:rPr>
      </w:pPr>
      <w:r w:rsidRPr="00635E63">
        <w:rPr>
          <w:rFonts w:ascii="Arial" w:hAnsi="Arial" w:cs="Arial"/>
          <w:color w:val="000000"/>
          <w:sz w:val="22"/>
          <w:szCs w:val="22"/>
        </w:rPr>
        <w:t xml:space="preserve">Explore </w:t>
      </w:r>
      <w:r w:rsidR="00F16883" w:rsidRPr="00635E63">
        <w:rPr>
          <w:rFonts w:ascii="Arial" w:hAnsi="Arial" w:cs="Arial"/>
          <w:color w:val="000000"/>
          <w:sz w:val="22"/>
          <w:szCs w:val="22"/>
        </w:rPr>
        <w:t>Edison’s legacy in Florida</w:t>
      </w:r>
      <w:r w:rsidR="00635E63" w:rsidRPr="00635E63">
        <w:rPr>
          <w:rFonts w:ascii="Arial" w:hAnsi="Arial" w:cs="Arial"/>
          <w:color w:val="000000"/>
          <w:sz w:val="22"/>
          <w:szCs w:val="22"/>
        </w:rPr>
        <w:t xml:space="preserve">. Learn about the </w:t>
      </w:r>
      <w:r w:rsidR="00F16883" w:rsidRPr="00635E63">
        <w:rPr>
          <w:rFonts w:ascii="Arial" w:hAnsi="Arial" w:cs="Arial"/>
          <w:color w:val="000000"/>
          <w:sz w:val="22"/>
          <w:szCs w:val="22"/>
        </w:rPr>
        <w:t xml:space="preserve">time </w:t>
      </w:r>
      <w:r w:rsidR="00635E63" w:rsidRPr="00635E63">
        <w:rPr>
          <w:rFonts w:ascii="Arial" w:hAnsi="Arial" w:cs="Arial"/>
          <w:color w:val="000000"/>
          <w:sz w:val="22"/>
          <w:szCs w:val="22"/>
        </w:rPr>
        <w:t xml:space="preserve">he </w:t>
      </w:r>
      <w:r w:rsidR="00F16883" w:rsidRPr="00635E63">
        <w:rPr>
          <w:rFonts w:ascii="Arial" w:hAnsi="Arial" w:cs="Arial"/>
          <w:color w:val="000000"/>
          <w:sz w:val="22"/>
          <w:szCs w:val="22"/>
        </w:rPr>
        <w:t>spent in Florida, his impact on the community, and the current programs at the Edison Ford Winter Estates.</w:t>
      </w:r>
      <w:r w:rsidR="00F16883" w:rsidRPr="00635E63">
        <w:rPr>
          <w:sz w:val="22"/>
          <w:szCs w:val="22"/>
        </w:rPr>
        <w:t xml:space="preserve"> </w:t>
      </w:r>
    </w:p>
    <w:p w:rsidR="00FB367E" w:rsidRPr="00A17B99" w:rsidRDefault="00FB367E" w:rsidP="00FB367E">
      <w:pPr>
        <w:rPr>
          <w:rFonts w:ascii="Arial" w:hAnsi="Arial" w:cs="Arial"/>
          <w:i/>
          <w:color w:val="000000"/>
          <w:sz w:val="18"/>
          <w:szCs w:val="18"/>
        </w:rPr>
      </w:pPr>
      <w:r w:rsidRPr="00A17B99">
        <w:rPr>
          <w:rFonts w:ascii="Arial" w:hAnsi="Arial" w:cs="Arial"/>
          <w:i/>
          <w:color w:val="000000"/>
          <w:sz w:val="18"/>
          <w:szCs w:val="18"/>
        </w:rPr>
        <w:t xml:space="preserve">Mike Cosden is the Curator at the Edison &amp; Ford Winter Estates in Fort Myers, Florida, and is responsible for managing the archival collections and research library. He has spent the last 3 years conducting primary research on Thomas Edison’s Botanical Laboratory, which recently received National Historic Chemical Landmark status. Mr. Cosden is currently assisting with the development of a new exhibit about Edison’s quest to find a natural source of rubber.  Prior to his work at the Estates, Mr. </w:t>
      </w:r>
      <w:proofErr w:type="spellStart"/>
      <w:r w:rsidRPr="00A17B99">
        <w:rPr>
          <w:rFonts w:ascii="Arial" w:hAnsi="Arial" w:cs="Arial"/>
          <w:i/>
          <w:color w:val="000000"/>
          <w:sz w:val="18"/>
          <w:szCs w:val="18"/>
        </w:rPr>
        <w:t>Cosden</w:t>
      </w:r>
      <w:proofErr w:type="spellEnd"/>
      <w:r w:rsidRPr="00A17B99">
        <w:rPr>
          <w:rFonts w:ascii="Arial" w:hAnsi="Arial" w:cs="Arial"/>
          <w:i/>
          <w:color w:val="000000"/>
          <w:sz w:val="18"/>
          <w:szCs w:val="18"/>
        </w:rPr>
        <w:t xml:space="preserve"> earned his </w:t>
      </w:r>
      <w:proofErr w:type="spellStart"/>
      <w:r w:rsidRPr="00A17B99">
        <w:rPr>
          <w:rFonts w:ascii="Arial" w:hAnsi="Arial" w:cs="Arial"/>
          <w:i/>
          <w:color w:val="000000"/>
          <w:sz w:val="18"/>
          <w:szCs w:val="18"/>
        </w:rPr>
        <w:t>Masters</w:t>
      </w:r>
      <w:proofErr w:type="spellEnd"/>
      <w:r w:rsidRPr="00A17B99">
        <w:rPr>
          <w:rFonts w:ascii="Arial" w:hAnsi="Arial" w:cs="Arial"/>
          <w:i/>
          <w:color w:val="000000"/>
          <w:sz w:val="18"/>
          <w:szCs w:val="18"/>
        </w:rPr>
        <w:t xml:space="preserve"> degree in Library &amp; Information Science from the University of South Florida.</w:t>
      </w:r>
    </w:p>
    <w:p w:rsidR="00A41AB0" w:rsidRPr="00A17B99" w:rsidRDefault="00A41AB0" w:rsidP="00A41AB0">
      <w:pPr>
        <w:rPr>
          <w:rFonts w:ascii="Arial" w:hAnsi="Arial" w:cs="Arial"/>
          <w:i/>
          <w:color w:val="000000"/>
          <w:sz w:val="18"/>
          <w:szCs w:val="18"/>
        </w:rPr>
      </w:pPr>
      <w:r w:rsidRPr="00A17B99">
        <w:rPr>
          <w:rFonts w:ascii="Arial" w:hAnsi="Arial" w:cs="Arial"/>
          <w:i/>
          <w:color w:val="000000"/>
          <w:sz w:val="18"/>
          <w:szCs w:val="18"/>
        </w:rPr>
        <w:t>Brent Newman is the new Assistant Curator at the Edison &amp; Ford Winter Estates after having spent the last year as the Registrar. As Registrar, he was responsible for organizing and managing the historical collections of the Estates, including acquisitions, loans, inventories, and exhibits. He has spent over eight years researching and presenting the history of the state of Florida and its diverse inhabitants to the public. Brent has worked at sites throughout Florida including Mission San Luis Historic Site, Mound House, and AH-</w:t>
      </w:r>
      <w:proofErr w:type="spellStart"/>
      <w:r w:rsidRPr="00A17B99">
        <w:rPr>
          <w:rFonts w:ascii="Arial" w:hAnsi="Arial" w:cs="Arial"/>
          <w:i/>
          <w:color w:val="000000"/>
          <w:sz w:val="18"/>
          <w:szCs w:val="18"/>
        </w:rPr>
        <w:t>Tah</w:t>
      </w:r>
      <w:proofErr w:type="spellEnd"/>
      <w:r w:rsidRPr="00A17B99">
        <w:rPr>
          <w:rFonts w:ascii="Arial" w:hAnsi="Arial" w:cs="Arial"/>
          <w:i/>
          <w:color w:val="000000"/>
          <w:sz w:val="18"/>
          <w:szCs w:val="18"/>
        </w:rPr>
        <w:t>-</w:t>
      </w:r>
      <w:proofErr w:type="spellStart"/>
      <w:r w:rsidRPr="00A17B99">
        <w:rPr>
          <w:rFonts w:ascii="Arial" w:hAnsi="Arial" w:cs="Arial"/>
          <w:i/>
          <w:color w:val="000000"/>
          <w:sz w:val="18"/>
          <w:szCs w:val="18"/>
        </w:rPr>
        <w:t>Thi</w:t>
      </w:r>
      <w:proofErr w:type="spellEnd"/>
      <w:r w:rsidRPr="00A17B99">
        <w:rPr>
          <w:rFonts w:ascii="Arial" w:hAnsi="Arial" w:cs="Arial"/>
          <w:i/>
          <w:color w:val="000000"/>
          <w:sz w:val="18"/>
          <w:szCs w:val="18"/>
        </w:rPr>
        <w:t>-Ki Seminole Museum.</w:t>
      </w:r>
    </w:p>
    <w:p w:rsidR="00256AD1" w:rsidRDefault="00256AD1" w:rsidP="00CC3218">
      <w:pPr>
        <w:rPr>
          <w:rFonts w:ascii="Arial" w:hAnsi="Arial" w:cs="Arial"/>
          <w:color w:val="000000"/>
          <w:sz w:val="22"/>
          <w:szCs w:val="22"/>
        </w:rPr>
      </w:pPr>
    </w:p>
    <w:p w:rsidR="00991927" w:rsidRPr="00D61F00" w:rsidRDefault="002B77B3" w:rsidP="00426849">
      <w:pPr>
        <w:rPr>
          <w:rFonts w:ascii="Arial" w:hAnsi="Arial" w:cs="Arial"/>
          <w:b/>
          <w:color w:val="000000"/>
          <w:sz w:val="22"/>
          <w:szCs w:val="22"/>
          <w:u w:val="single"/>
        </w:rPr>
      </w:pPr>
      <w:r w:rsidRPr="00001258">
        <w:rPr>
          <w:rFonts w:ascii="Arial" w:hAnsi="Arial" w:cs="Arial"/>
          <w:b/>
          <w:color w:val="000000"/>
          <w:sz w:val="22"/>
          <w:szCs w:val="22"/>
          <w:u w:val="single"/>
        </w:rPr>
        <w:t xml:space="preserve">2nd Saturday </w:t>
      </w:r>
      <w:r w:rsidR="009B0E07"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81368E">
        <w:rPr>
          <w:rFonts w:ascii="Arial" w:hAnsi="Arial" w:cs="Arial"/>
          <w:b/>
          <w:color w:val="000000"/>
          <w:sz w:val="22"/>
          <w:szCs w:val="22"/>
          <w:u w:val="single"/>
        </w:rPr>
        <w:t>Nov</w:t>
      </w:r>
      <w:r w:rsidR="00635E63">
        <w:rPr>
          <w:rFonts w:ascii="Arial" w:hAnsi="Arial" w:cs="Arial"/>
          <w:b/>
          <w:color w:val="000000"/>
          <w:sz w:val="22"/>
          <w:szCs w:val="22"/>
          <w:u w:val="single"/>
        </w:rPr>
        <w:t>ember</w:t>
      </w:r>
      <w:r w:rsidR="0081368E">
        <w:rPr>
          <w:rFonts w:ascii="Arial" w:hAnsi="Arial" w:cs="Arial"/>
          <w:b/>
          <w:color w:val="000000"/>
          <w:sz w:val="22"/>
          <w:szCs w:val="22"/>
          <w:u w:val="single"/>
        </w:rPr>
        <w:t xml:space="preserve"> 8</w:t>
      </w:r>
      <w:r w:rsidR="00635E63">
        <w:rPr>
          <w:rFonts w:ascii="Arial" w:hAnsi="Arial" w:cs="Arial"/>
          <w:b/>
          <w:color w:val="000000"/>
          <w:sz w:val="22"/>
          <w:szCs w:val="22"/>
          <w:u w:val="single"/>
        </w:rPr>
        <w:t>th</w:t>
      </w:r>
      <w:r w:rsidRPr="00001258">
        <w:rPr>
          <w:rFonts w:ascii="Arial" w:hAnsi="Arial" w:cs="Arial"/>
          <w:b/>
          <w:color w:val="000000"/>
          <w:sz w:val="22"/>
          <w:szCs w:val="22"/>
          <w:u w:val="single"/>
        </w:rPr>
        <w:t xml:space="preserve"> at 10:00 a.m. (especially for </w:t>
      </w:r>
      <w:r w:rsidR="00635E63">
        <w:rPr>
          <w:rFonts w:ascii="Arial" w:hAnsi="Arial" w:cs="Arial"/>
          <w:b/>
          <w:color w:val="000000"/>
          <w:sz w:val="22"/>
          <w:szCs w:val="22"/>
          <w:u w:val="single"/>
        </w:rPr>
        <w:t>families</w:t>
      </w:r>
      <w:r w:rsidRPr="00001258">
        <w:rPr>
          <w:rFonts w:ascii="Arial" w:hAnsi="Arial" w:cs="Arial"/>
          <w:b/>
          <w:color w:val="000000"/>
          <w:sz w:val="22"/>
          <w:szCs w:val="22"/>
          <w:u w:val="single"/>
        </w:rPr>
        <w:t>)</w:t>
      </w:r>
    </w:p>
    <w:p w:rsidR="00DB675F" w:rsidRPr="00D65F21" w:rsidRDefault="00DB675F" w:rsidP="00D61F00">
      <w:pPr>
        <w:rPr>
          <w:rFonts w:ascii="Arial" w:hAnsi="Arial" w:cs="Arial"/>
          <w:color w:val="000000"/>
          <w:sz w:val="22"/>
          <w:szCs w:val="22"/>
        </w:rPr>
      </w:pPr>
      <w:r w:rsidRPr="00DB675F">
        <w:rPr>
          <w:rFonts w:ascii="Arial" w:hAnsi="Arial" w:cs="Arial"/>
          <w:color w:val="000000"/>
          <w:sz w:val="22"/>
          <w:szCs w:val="22"/>
        </w:rPr>
        <w:t>Have you ever just spent time tinkering with technology?  Bring the family and spend a morning as a Mucker. Join us as we explore Thomas Edison’s inventive legacy. We will deconstruct a few cell phones</w:t>
      </w:r>
      <w:r w:rsidR="00A17B99">
        <w:rPr>
          <w:rFonts w:ascii="Arial" w:hAnsi="Arial" w:cs="Arial"/>
          <w:color w:val="000000"/>
          <w:sz w:val="22"/>
          <w:szCs w:val="22"/>
        </w:rPr>
        <w:t xml:space="preserve"> and experiment with solar and w</w:t>
      </w:r>
      <w:r w:rsidRPr="00DB675F">
        <w:rPr>
          <w:rFonts w:ascii="Arial" w:hAnsi="Arial" w:cs="Arial"/>
          <w:color w:val="000000"/>
          <w:sz w:val="22"/>
          <w:szCs w:val="22"/>
        </w:rPr>
        <w:t>in</w:t>
      </w:r>
      <w:r w:rsidR="00A17B99">
        <w:rPr>
          <w:rFonts w:ascii="Arial" w:hAnsi="Arial" w:cs="Arial"/>
          <w:color w:val="000000"/>
          <w:sz w:val="22"/>
          <w:szCs w:val="22"/>
        </w:rPr>
        <w:t xml:space="preserve">d energy. </w:t>
      </w:r>
      <w:r w:rsidRPr="00DB675F">
        <w:rPr>
          <w:rFonts w:ascii="Arial" w:hAnsi="Arial" w:cs="Arial"/>
          <w:color w:val="000000"/>
          <w:sz w:val="22"/>
          <w:szCs w:val="22"/>
        </w:rPr>
        <w:t xml:space="preserve">During the experience we will discuss the inventor’s designs and how they impact our modern world. This program is designed with families in mind.  </w:t>
      </w:r>
    </w:p>
    <w:p w:rsidR="007A1B9D" w:rsidRPr="007A1B9D" w:rsidRDefault="007A1B9D" w:rsidP="007A1B9D">
      <w:pPr>
        <w:rPr>
          <w:rFonts w:ascii="Arial" w:hAnsi="Arial" w:cs="Arial"/>
          <w:color w:val="000000"/>
          <w:sz w:val="22"/>
          <w:szCs w:val="22"/>
        </w:rPr>
      </w:pPr>
    </w:p>
    <w:p w:rsidR="00001258" w:rsidRDefault="002B77B3" w:rsidP="00CC3218">
      <w:pPr>
        <w:rPr>
          <w:rFonts w:ascii="Arial" w:hAnsi="Arial" w:cs="Arial"/>
          <w:b/>
          <w:color w:val="000000"/>
          <w:sz w:val="22"/>
          <w:szCs w:val="22"/>
        </w:rPr>
      </w:pPr>
      <w:r w:rsidRPr="00001258">
        <w:rPr>
          <w:rFonts w:ascii="Arial" w:hAnsi="Arial" w:cs="Arial"/>
          <w:b/>
          <w:color w:val="000000"/>
          <w:sz w:val="22"/>
          <w:szCs w:val="22"/>
          <w:u w:val="single"/>
        </w:rPr>
        <w:t xml:space="preserve">3rd Thursday </w:t>
      </w:r>
      <w:r w:rsidR="00451B30"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A41AB0">
        <w:rPr>
          <w:rFonts w:ascii="Arial" w:hAnsi="Arial" w:cs="Arial"/>
          <w:b/>
          <w:color w:val="000000"/>
          <w:sz w:val="22"/>
          <w:szCs w:val="22"/>
          <w:u w:val="single"/>
        </w:rPr>
        <w:t>November 20</w:t>
      </w:r>
      <w:r w:rsidR="00054CD3">
        <w:rPr>
          <w:rFonts w:ascii="Arial" w:hAnsi="Arial" w:cs="Arial"/>
          <w:b/>
          <w:color w:val="000000"/>
          <w:sz w:val="22"/>
          <w:szCs w:val="22"/>
          <w:u w:val="single"/>
        </w:rPr>
        <w:t>th</w:t>
      </w:r>
      <w:r w:rsidR="00635E63">
        <w:rPr>
          <w:rFonts w:ascii="Arial" w:hAnsi="Arial" w:cs="Arial"/>
          <w:b/>
          <w:color w:val="000000"/>
          <w:sz w:val="22"/>
          <w:szCs w:val="22"/>
          <w:u w:val="single"/>
        </w:rPr>
        <w:t xml:space="preserve"> at</w:t>
      </w:r>
      <w:r w:rsidR="001A5A80">
        <w:rPr>
          <w:rFonts w:ascii="Arial" w:hAnsi="Arial" w:cs="Arial"/>
          <w:b/>
          <w:color w:val="000000"/>
          <w:sz w:val="22"/>
          <w:szCs w:val="22"/>
          <w:u w:val="single"/>
        </w:rPr>
        <w:t xml:space="preserve"> </w:t>
      </w:r>
      <w:r w:rsidR="00DD7E47">
        <w:rPr>
          <w:rFonts w:ascii="Arial" w:hAnsi="Arial" w:cs="Arial"/>
          <w:b/>
          <w:color w:val="000000"/>
          <w:sz w:val="22"/>
          <w:szCs w:val="22"/>
          <w:u w:val="single"/>
        </w:rPr>
        <w:t>7</w:t>
      </w:r>
      <w:r w:rsidRPr="00001258">
        <w:rPr>
          <w:rFonts w:ascii="Arial" w:hAnsi="Arial" w:cs="Arial"/>
          <w:b/>
          <w:color w:val="000000"/>
          <w:sz w:val="22"/>
          <w:szCs w:val="22"/>
          <w:u w:val="single"/>
        </w:rPr>
        <w:t>:</w:t>
      </w:r>
      <w:r w:rsidR="00451B30" w:rsidRPr="00001258">
        <w:rPr>
          <w:rFonts w:ascii="Arial" w:hAnsi="Arial" w:cs="Arial"/>
          <w:b/>
          <w:color w:val="000000"/>
          <w:sz w:val="22"/>
          <w:szCs w:val="22"/>
          <w:u w:val="single"/>
        </w:rPr>
        <w:t>0</w:t>
      </w:r>
      <w:r w:rsidRPr="00001258">
        <w:rPr>
          <w:rFonts w:ascii="Arial" w:hAnsi="Arial" w:cs="Arial"/>
          <w:b/>
          <w:color w:val="000000"/>
          <w:sz w:val="22"/>
          <w:szCs w:val="22"/>
          <w:u w:val="single"/>
        </w:rPr>
        <w:t>0 p.m</w:t>
      </w:r>
      <w:r w:rsidRPr="0011362B">
        <w:rPr>
          <w:rFonts w:ascii="Arial" w:hAnsi="Arial" w:cs="Arial"/>
          <w:b/>
          <w:color w:val="000000"/>
          <w:sz w:val="22"/>
          <w:szCs w:val="22"/>
        </w:rPr>
        <w:t>.</w:t>
      </w:r>
      <w:r w:rsidR="0011362B" w:rsidRPr="0011362B">
        <w:rPr>
          <w:rFonts w:ascii="Arial" w:hAnsi="Arial" w:cs="Arial"/>
          <w:b/>
          <w:color w:val="000000"/>
          <w:sz w:val="22"/>
          <w:szCs w:val="22"/>
        </w:rPr>
        <w:t xml:space="preserve"> </w:t>
      </w:r>
    </w:p>
    <w:p w:rsidR="006E4A8E" w:rsidRPr="006E4A8E" w:rsidRDefault="006E4A8E" w:rsidP="006E4A8E">
      <w:pPr>
        <w:rPr>
          <w:rFonts w:ascii="Arial" w:hAnsi="Arial" w:cs="Arial"/>
          <w:b/>
          <w:color w:val="000000"/>
          <w:sz w:val="22"/>
          <w:szCs w:val="22"/>
        </w:rPr>
      </w:pPr>
      <w:r w:rsidRPr="006E4A8E">
        <w:rPr>
          <w:rFonts w:ascii="Arial" w:hAnsi="Arial" w:cs="Arial"/>
          <w:b/>
          <w:color w:val="000000"/>
          <w:sz w:val="22"/>
          <w:szCs w:val="22"/>
        </w:rPr>
        <w:t>A History of Inventing in New Jersey: From Thoma</w:t>
      </w:r>
      <w:r w:rsidR="00E038CD">
        <w:rPr>
          <w:rFonts w:ascii="Arial" w:hAnsi="Arial" w:cs="Arial"/>
          <w:b/>
          <w:color w:val="000000"/>
          <w:sz w:val="22"/>
          <w:szCs w:val="22"/>
        </w:rPr>
        <w:t>s Edison to the Ice Cream Cone</w:t>
      </w:r>
    </w:p>
    <w:p w:rsidR="006E4A8E" w:rsidRPr="006E4A8E" w:rsidRDefault="00FB367E" w:rsidP="006E4A8E">
      <w:pPr>
        <w:rPr>
          <w:rFonts w:ascii="Arial" w:hAnsi="Arial" w:cs="Arial"/>
          <w:b/>
          <w:color w:val="000000"/>
          <w:sz w:val="22"/>
          <w:szCs w:val="22"/>
        </w:rPr>
      </w:pPr>
      <w:r>
        <w:rPr>
          <w:rFonts w:ascii="Arial" w:hAnsi="Arial" w:cs="Arial"/>
          <w:b/>
          <w:color w:val="000000"/>
          <w:sz w:val="22"/>
          <w:szCs w:val="22"/>
        </w:rPr>
        <w:t xml:space="preserve">Talk and Book Signing with </w:t>
      </w:r>
      <w:r w:rsidR="00E038CD">
        <w:rPr>
          <w:rFonts w:ascii="Arial" w:hAnsi="Arial" w:cs="Arial"/>
          <w:b/>
          <w:color w:val="000000"/>
          <w:sz w:val="22"/>
          <w:szCs w:val="22"/>
        </w:rPr>
        <w:t>Author Linda J. Barth</w:t>
      </w:r>
    </w:p>
    <w:p w:rsidR="006E4A8E" w:rsidRPr="00820E26" w:rsidRDefault="00E038CD" w:rsidP="006E4A8E">
      <w:pPr>
        <w:rPr>
          <w:rFonts w:ascii="Arial" w:hAnsi="Arial" w:cs="Arial"/>
          <w:color w:val="000000"/>
          <w:sz w:val="22"/>
          <w:szCs w:val="22"/>
        </w:rPr>
      </w:pPr>
      <w:r>
        <w:rPr>
          <w:rFonts w:ascii="Arial" w:hAnsi="Arial" w:cs="Arial"/>
          <w:color w:val="000000"/>
          <w:sz w:val="22"/>
          <w:szCs w:val="22"/>
        </w:rPr>
        <w:t>In addition to Thomas Edison’s 1093 patents, m</w:t>
      </w:r>
      <w:r w:rsidR="006E4A8E" w:rsidRPr="00820E26">
        <w:rPr>
          <w:rFonts w:ascii="Arial" w:hAnsi="Arial" w:cs="Arial"/>
          <w:color w:val="000000"/>
          <w:sz w:val="22"/>
          <w:szCs w:val="22"/>
        </w:rPr>
        <w:t>any other ideas have grown in the Garden State</w:t>
      </w:r>
      <w:r>
        <w:rPr>
          <w:rFonts w:ascii="Arial" w:hAnsi="Arial" w:cs="Arial"/>
          <w:color w:val="000000"/>
          <w:sz w:val="22"/>
          <w:szCs w:val="22"/>
        </w:rPr>
        <w:t xml:space="preserve">. </w:t>
      </w:r>
      <w:r w:rsidR="006E4A8E" w:rsidRPr="00820E26">
        <w:rPr>
          <w:rFonts w:ascii="Arial" w:hAnsi="Arial" w:cs="Arial"/>
          <w:color w:val="000000"/>
          <w:sz w:val="22"/>
          <w:szCs w:val="22"/>
        </w:rPr>
        <w:t>New Jerseyans brought sound and music to movies and built the very first drive-in theater. In addition to the first cultivated blueberry, tasty treats like ice cream cones and M&amp;M’s® are also Jersey natives. Iconic aspects of American life, like Bubble Wrap®, the boardwalk, the Band-Aid®, and even professional baseball itself started in New Jersey. Life would be a lot harder without the v</w:t>
      </w:r>
      <w:r>
        <w:rPr>
          <w:rFonts w:ascii="Arial" w:hAnsi="Arial" w:cs="Arial"/>
          <w:color w:val="000000"/>
          <w:sz w:val="22"/>
          <w:szCs w:val="22"/>
        </w:rPr>
        <w:t xml:space="preserve">acuum cleaner, plastic, and air </w:t>
      </w:r>
      <w:proofErr w:type="gramStart"/>
      <w:r w:rsidR="006E4A8E" w:rsidRPr="00820E26">
        <w:rPr>
          <w:rFonts w:ascii="Arial" w:hAnsi="Arial" w:cs="Arial"/>
          <w:color w:val="000000"/>
          <w:sz w:val="22"/>
          <w:szCs w:val="22"/>
        </w:rPr>
        <w:t>conditioning,</w:t>
      </w:r>
      <w:proofErr w:type="gramEnd"/>
      <w:r w:rsidR="006E4A8E" w:rsidRPr="00820E26">
        <w:rPr>
          <w:rFonts w:ascii="Arial" w:hAnsi="Arial" w:cs="Arial"/>
          <w:color w:val="000000"/>
          <w:sz w:val="22"/>
          <w:szCs w:val="22"/>
        </w:rPr>
        <w:t xml:space="preserve"> and many other important advances in medicine and surgery were developed here. Join author Linda Barth as she explores groundbreaking, useful, fun, and even silly inventions and their New Jersey roots.</w:t>
      </w:r>
    </w:p>
    <w:p w:rsidR="00E038CD" w:rsidRPr="00054CD3" w:rsidRDefault="006E4A8E" w:rsidP="006E4A8E">
      <w:pPr>
        <w:rPr>
          <w:rFonts w:ascii="Arial" w:hAnsi="Arial" w:cs="Arial"/>
          <w:i/>
          <w:color w:val="000000"/>
          <w:sz w:val="18"/>
          <w:szCs w:val="18"/>
        </w:rPr>
      </w:pPr>
      <w:r w:rsidRPr="00054CD3">
        <w:rPr>
          <w:rFonts w:ascii="Arial" w:hAnsi="Arial" w:cs="Arial"/>
          <w:i/>
          <w:color w:val="000000"/>
          <w:sz w:val="18"/>
          <w:szCs w:val="18"/>
        </w:rPr>
        <w:lastRenderedPageBreak/>
        <w:t>Linda Barth has been a fan of New Jersey for a long time. As a fourth-grade teacher, she tried to focus students’ attention on the positive aspects of our state: its diverse geography, agriculture, industry, and famous firsts and inventions. A lifelong resident of the Garden State, Linda has served on the board of Celebrate NJ!, a grassroots movement that builds pride in and fosters a brighter future for New Jersey through educational programs and promotional initiatives. She has written two books on the D&amp;R Canal for Arcadia Publishing and two children’s picture books</w:t>
      </w:r>
      <w:r w:rsidR="00E038CD" w:rsidRPr="00054CD3">
        <w:rPr>
          <w:rFonts w:ascii="Arial" w:hAnsi="Arial" w:cs="Arial"/>
          <w:i/>
          <w:color w:val="000000"/>
          <w:sz w:val="18"/>
          <w:szCs w:val="18"/>
        </w:rPr>
        <w:t>.  She has also contributed to the Encyclopedia of New Jersey</w:t>
      </w:r>
      <w:r w:rsidR="00054CD3" w:rsidRPr="00054CD3">
        <w:rPr>
          <w:rFonts w:ascii="Arial" w:hAnsi="Arial" w:cs="Arial"/>
          <w:i/>
          <w:color w:val="000000"/>
          <w:sz w:val="18"/>
          <w:szCs w:val="18"/>
        </w:rPr>
        <w:t>.</w:t>
      </w:r>
    </w:p>
    <w:p w:rsidR="006E4A8E" w:rsidRPr="006E4A8E" w:rsidRDefault="006E4A8E" w:rsidP="006E4A8E">
      <w:pPr>
        <w:rPr>
          <w:rFonts w:ascii="Arial" w:hAnsi="Arial" w:cs="Arial"/>
          <w:b/>
          <w:color w:val="000000"/>
          <w:sz w:val="22"/>
          <w:szCs w:val="22"/>
        </w:rPr>
      </w:pPr>
    </w:p>
    <w:p w:rsidR="00CC5575" w:rsidRPr="002009A3" w:rsidRDefault="00CC5575" w:rsidP="00CC5575">
      <w:pPr>
        <w:rPr>
          <w:rFonts w:ascii="Arial" w:hAnsi="Arial" w:cs="Arial"/>
          <w:b/>
          <w:color w:val="000000"/>
          <w:sz w:val="22"/>
          <w:szCs w:val="22"/>
          <w:u w:val="single"/>
        </w:rPr>
      </w:pPr>
      <w:r w:rsidRPr="002009A3">
        <w:rPr>
          <w:rFonts w:ascii="Arial" w:hAnsi="Arial" w:cs="Arial"/>
          <w:b/>
          <w:color w:val="000000"/>
          <w:sz w:val="22"/>
          <w:szCs w:val="22"/>
          <w:u w:val="single"/>
        </w:rPr>
        <w:t>Special program</w:t>
      </w:r>
      <w:r w:rsidR="003E2191">
        <w:rPr>
          <w:rFonts w:ascii="Arial" w:hAnsi="Arial" w:cs="Arial"/>
          <w:b/>
          <w:color w:val="000000"/>
          <w:sz w:val="22"/>
          <w:szCs w:val="22"/>
          <w:u w:val="single"/>
        </w:rPr>
        <w:t>s</w:t>
      </w:r>
      <w:r w:rsidRPr="002009A3">
        <w:rPr>
          <w:rFonts w:ascii="Arial" w:hAnsi="Arial" w:cs="Arial"/>
          <w:b/>
          <w:color w:val="000000"/>
          <w:sz w:val="22"/>
          <w:szCs w:val="22"/>
          <w:u w:val="single"/>
        </w:rPr>
        <w:t xml:space="preserve"> in </w:t>
      </w:r>
      <w:r w:rsidR="00BA2B98">
        <w:rPr>
          <w:rFonts w:ascii="Arial" w:hAnsi="Arial" w:cs="Arial"/>
          <w:b/>
          <w:color w:val="000000"/>
          <w:sz w:val="22"/>
          <w:szCs w:val="22"/>
          <w:u w:val="single"/>
        </w:rPr>
        <w:t>November</w:t>
      </w:r>
      <w:r w:rsidRPr="002009A3">
        <w:rPr>
          <w:rFonts w:ascii="Arial" w:hAnsi="Arial" w:cs="Arial"/>
          <w:b/>
          <w:color w:val="000000"/>
          <w:sz w:val="22"/>
          <w:szCs w:val="22"/>
          <w:u w:val="single"/>
        </w:rPr>
        <w:t>:</w:t>
      </w:r>
    </w:p>
    <w:p w:rsidR="002009A3" w:rsidRDefault="002009A3" w:rsidP="00CC5575">
      <w:pPr>
        <w:rPr>
          <w:rFonts w:ascii="Arial" w:hAnsi="Arial" w:cs="Arial"/>
          <w:b/>
          <w:color w:val="000000"/>
          <w:sz w:val="22"/>
          <w:szCs w:val="22"/>
        </w:rPr>
      </w:pPr>
    </w:p>
    <w:p w:rsidR="003E2191" w:rsidRPr="00E65124" w:rsidRDefault="001A7222" w:rsidP="00CC5575">
      <w:pPr>
        <w:rPr>
          <w:rFonts w:ascii="Arial" w:hAnsi="Arial" w:cs="Arial"/>
          <w:b/>
          <w:color w:val="000000"/>
          <w:sz w:val="22"/>
          <w:szCs w:val="22"/>
          <w:u w:val="single"/>
        </w:rPr>
      </w:pPr>
      <w:r>
        <w:rPr>
          <w:rFonts w:ascii="Arial" w:hAnsi="Arial" w:cs="Arial"/>
          <w:b/>
          <w:color w:val="000000"/>
          <w:sz w:val="22"/>
          <w:szCs w:val="22"/>
          <w:u w:val="single"/>
        </w:rPr>
        <w:t>Fridays, Saturdays and Sundays</w:t>
      </w:r>
      <w:r w:rsidR="001A4C23">
        <w:rPr>
          <w:rFonts w:ascii="Arial" w:hAnsi="Arial" w:cs="Arial"/>
          <w:b/>
          <w:color w:val="000000"/>
          <w:sz w:val="22"/>
          <w:szCs w:val="22"/>
          <w:u w:val="single"/>
        </w:rPr>
        <w:t xml:space="preserve">, </w:t>
      </w:r>
      <w:r>
        <w:rPr>
          <w:rFonts w:ascii="Arial" w:hAnsi="Arial" w:cs="Arial"/>
          <w:b/>
          <w:color w:val="000000"/>
          <w:sz w:val="22"/>
          <w:szCs w:val="22"/>
          <w:u w:val="single"/>
        </w:rPr>
        <w:t>November 28</w:t>
      </w:r>
      <w:r w:rsidR="00054CD3">
        <w:rPr>
          <w:rFonts w:ascii="Arial" w:hAnsi="Arial" w:cs="Arial"/>
          <w:b/>
          <w:color w:val="000000"/>
          <w:sz w:val="22"/>
          <w:szCs w:val="22"/>
          <w:u w:val="single"/>
        </w:rPr>
        <w:t>th</w:t>
      </w:r>
      <w:r>
        <w:rPr>
          <w:rFonts w:ascii="Arial" w:hAnsi="Arial" w:cs="Arial"/>
          <w:b/>
          <w:color w:val="000000"/>
          <w:sz w:val="22"/>
          <w:szCs w:val="22"/>
          <w:u w:val="single"/>
        </w:rPr>
        <w:t xml:space="preserve"> through January 4th</w:t>
      </w:r>
    </w:p>
    <w:p w:rsidR="00E65124" w:rsidRPr="001A4C23" w:rsidRDefault="00761FA7" w:rsidP="00CC3218">
      <w:pPr>
        <w:rPr>
          <w:rFonts w:ascii="Arial" w:hAnsi="Arial" w:cs="Arial"/>
          <w:b/>
          <w:color w:val="000000"/>
          <w:sz w:val="22"/>
          <w:szCs w:val="22"/>
        </w:rPr>
      </w:pPr>
      <w:r w:rsidRPr="001A4C23">
        <w:rPr>
          <w:rFonts w:ascii="Arial" w:hAnsi="Arial" w:cs="Arial"/>
          <w:b/>
          <w:color w:val="000000"/>
          <w:sz w:val="22"/>
          <w:szCs w:val="22"/>
        </w:rPr>
        <w:t>HOLIDAYS AT GLENMONT</w:t>
      </w:r>
    </w:p>
    <w:p w:rsidR="00AB54BF" w:rsidRPr="001A4C23" w:rsidRDefault="001A4C23" w:rsidP="001A4C23">
      <w:pPr>
        <w:rPr>
          <w:rFonts w:ascii="Arial" w:hAnsi="Arial" w:cs="Arial"/>
          <w:color w:val="000000"/>
          <w:sz w:val="22"/>
          <w:szCs w:val="22"/>
        </w:rPr>
      </w:pPr>
      <w:r w:rsidRPr="001A4C23">
        <w:rPr>
          <w:rFonts w:ascii="Arial" w:hAnsi="Arial" w:cs="Arial"/>
          <w:color w:val="000000"/>
          <w:sz w:val="22"/>
          <w:szCs w:val="22"/>
        </w:rPr>
        <w:t xml:space="preserve">The sights and sounds of the season will greet you when you come on a tour of Thomas Edison’s home during “Holidays at Glenmont,” starting on November 28, 2014 and continuing through January 4, 2015. Glenmont will be decorated much as it was while the Edison family lived there. Favorite musical pieces will be playing and greenery and red poinsettias will deck the mantles above the fireplaces. Staircases will be ringed with boughs and red ribbon bows and wreaths will hang in every window. A majestic 10 foot tree will be lit and the presents underneath will be waiting as if the Edison children Madeleine, Theodore and Charles, will soon come running down the stairs from their rooms - after they’ve checked their stockings in the upstairs Living Room!  </w:t>
      </w:r>
    </w:p>
    <w:p w:rsidR="001A7222" w:rsidRDefault="001A7222" w:rsidP="00CC3218">
      <w:pPr>
        <w:rPr>
          <w:rFonts w:ascii="Arial" w:hAnsi="Arial" w:cs="Arial"/>
          <w:i/>
          <w:color w:val="000000"/>
          <w:sz w:val="22"/>
          <w:szCs w:val="22"/>
        </w:rPr>
      </w:pPr>
    </w:p>
    <w:p w:rsidR="00ED4E65" w:rsidRDefault="001A7222" w:rsidP="001A7222">
      <w:pPr>
        <w:rPr>
          <w:rFonts w:ascii="Arial" w:hAnsi="Arial" w:cs="Arial"/>
          <w:b/>
          <w:color w:val="000000"/>
          <w:sz w:val="22"/>
          <w:szCs w:val="22"/>
        </w:rPr>
      </w:pPr>
      <w:r w:rsidRPr="00054CD3">
        <w:rPr>
          <w:rFonts w:ascii="Arial" w:hAnsi="Arial" w:cs="Arial"/>
          <w:b/>
          <w:color w:val="000000"/>
          <w:sz w:val="22"/>
          <w:szCs w:val="22"/>
        </w:rPr>
        <w:t>Harry’s Magic Invention Bag</w:t>
      </w:r>
    </w:p>
    <w:p w:rsidR="001A7222" w:rsidRPr="00ED4E65" w:rsidRDefault="00ED4E65" w:rsidP="001A7222">
      <w:pPr>
        <w:rPr>
          <w:rFonts w:ascii="Arial" w:hAnsi="Arial" w:cs="Arial"/>
          <w:b/>
          <w:color w:val="000000"/>
          <w:sz w:val="22"/>
          <w:szCs w:val="22"/>
          <w:u w:val="single"/>
        </w:rPr>
      </w:pPr>
      <w:r w:rsidRPr="00ED4E65">
        <w:rPr>
          <w:rFonts w:ascii="Arial" w:hAnsi="Arial" w:cs="Arial"/>
          <w:b/>
          <w:color w:val="000000"/>
          <w:sz w:val="22"/>
          <w:szCs w:val="22"/>
          <w:u w:val="single"/>
        </w:rPr>
        <w:t>Sunday November 9 and 23, 1:00</w:t>
      </w:r>
      <w:r w:rsidR="00761FA7">
        <w:rPr>
          <w:rFonts w:ascii="Arial" w:hAnsi="Arial" w:cs="Arial"/>
          <w:b/>
          <w:color w:val="000000"/>
          <w:sz w:val="22"/>
          <w:szCs w:val="22"/>
          <w:u w:val="single"/>
        </w:rPr>
        <w:t xml:space="preserve"> p.m.</w:t>
      </w:r>
      <w:r w:rsidRPr="00ED4E65">
        <w:rPr>
          <w:rFonts w:ascii="Arial" w:hAnsi="Arial" w:cs="Arial"/>
          <w:b/>
          <w:color w:val="000000"/>
          <w:sz w:val="22"/>
          <w:szCs w:val="22"/>
          <w:u w:val="single"/>
        </w:rPr>
        <w:t xml:space="preserve"> – 4:00 p.m.</w:t>
      </w:r>
    </w:p>
    <w:p w:rsidR="00054CD3" w:rsidRPr="00054CD3" w:rsidRDefault="001A7222" w:rsidP="001A7222">
      <w:pPr>
        <w:rPr>
          <w:rFonts w:ascii="Arial" w:hAnsi="Arial" w:cs="Arial"/>
          <w:color w:val="000000"/>
          <w:sz w:val="22"/>
          <w:szCs w:val="22"/>
        </w:rPr>
      </w:pPr>
      <w:r w:rsidRPr="00054CD3">
        <w:rPr>
          <w:rFonts w:ascii="Arial" w:hAnsi="Arial" w:cs="Arial"/>
          <w:color w:val="000000"/>
          <w:sz w:val="22"/>
          <w:szCs w:val="22"/>
        </w:rPr>
        <w:t xml:space="preserve">Learn about invention and the important role Edison played in taking invention from a cottage/hobby activity to a full commercial activity- practiced by all major corporations. Hear Harry Roman as he discusses the major role NJ plays in the national invention scene-and all the great inventions NJ inventors have brought into our world. </w:t>
      </w:r>
    </w:p>
    <w:p w:rsidR="001A7222" w:rsidRPr="00ED4E65" w:rsidRDefault="00BC33B8" w:rsidP="001A7222">
      <w:pPr>
        <w:rPr>
          <w:rFonts w:ascii="Arial" w:hAnsi="Arial" w:cs="Arial"/>
          <w:i/>
          <w:color w:val="000000"/>
          <w:sz w:val="18"/>
          <w:szCs w:val="18"/>
        </w:rPr>
      </w:pPr>
      <w:r>
        <w:rPr>
          <w:rFonts w:ascii="Arial" w:hAnsi="Arial" w:cs="Arial"/>
          <w:i/>
          <w:color w:val="000000"/>
          <w:sz w:val="18"/>
          <w:szCs w:val="18"/>
        </w:rPr>
        <w:t xml:space="preserve">Harry, a nationally known inventor, </w:t>
      </w:r>
      <w:r w:rsidR="001A7222" w:rsidRPr="00ED4E65">
        <w:rPr>
          <w:rFonts w:ascii="Arial" w:hAnsi="Arial" w:cs="Arial"/>
          <w:i/>
          <w:color w:val="000000"/>
          <w:sz w:val="18"/>
          <w:szCs w:val="18"/>
        </w:rPr>
        <w:t>was a critical player in establishing the NJ Inventors Hall of Fame in 1989, and later went on to chair the organization from 1996-2004. The Hall of Fame honored him with an Inventor of the Year award in 2005 for his pioneering work in robotics, and honored him again in 2012 with a special achievement award for his dedication to the organization.</w:t>
      </w:r>
    </w:p>
    <w:p w:rsidR="001A7222" w:rsidRPr="001A7222" w:rsidRDefault="001A7222" w:rsidP="001A7222">
      <w:pPr>
        <w:rPr>
          <w:rFonts w:ascii="Arial" w:hAnsi="Arial" w:cs="Arial"/>
          <w:i/>
          <w:color w:val="000000"/>
          <w:sz w:val="22"/>
          <w:szCs w:val="22"/>
        </w:rPr>
      </w:pPr>
      <w:r w:rsidRPr="001A7222">
        <w:rPr>
          <w:rFonts w:ascii="Arial" w:hAnsi="Arial" w:cs="Arial"/>
          <w:i/>
          <w:color w:val="000000"/>
          <w:sz w:val="22"/>
          <w:szCs w:val="22"/>
        </w:rPr>
        <w:t xml:space="preserve"> </w:t>
      </w:r>
    </w:p>
    <w:p w:rsidR="00ED4E65" w:rsidRDefault="001A7222" w:rsidP="001A7222">
      <w:pPr>
        <w:rPr>
          <w:rFonts w:ascii="Arial" w:hAnsi="Arial" w:cs="Arial"/>
          <w:b/>
          <w:color w:val="000000"/>
          <w:sz w:val="22"/>
          <w:szCs w:val="22"/>
        </w:rPr>
      </w:pPr>
      <w:r w:rsidRPr="00054CD3">
        <w:rPr>
          <w:rFonts w:ascii="Arial" w:hAnsi="Arial" w:cs="Arial"/>
          <w:b/>
          <w:color w:val="000000"/>
          <w:sz w:val="22"/>
          <w:szCs w:val="22"/>
        </w:rPr>
        <w:t>The Edison Men and the US Navy</w:t>
      </w:r>
    </w:p>
    <w:p w:rsidR="001A7222" w:rsidRPr="00ED4E65" w:rsidRDefault="00ED4E65" w:rsidP="001A7222">
      <w:pPr>
        <w:rPr>
          <w:rFonts w:ascii="Arial" w:hAnsi="Arial" w:cs="Arial"/>
          <w:b/>
          <w:color w:val="000000"/>
          <w:sz w:val="22"/>
          <w:szCs w:val="22"/>
          <w:u w:val="single"/>
        </w:rPr>
      </w:pPr>
      <w:r w:rsidRPr="00ED4E65">
        <w:rPr>
          <w:rFonts w:ascii="Arial" w:hAnsi="Arial" w:cs="Arial"/>
          <w:b/>
          <w:color w:val="000000"/>
          <w:sz w:val="22"/>
          <w:szCs w:val="22"/>
          <w:u w:val="single"/>
        </w:rPr>
        <w:t>Friday November 28</w:t>
      </w:r>
      <w:r w:rsidR="00BC33B8">
        <w:rPr>
          <w:rFonts w:ascii="Arial" w:hAnsi="Arial" w:cs="Arial"/>
          <w:b/>
          <w:color w:val="000000"/>
          <w:sz w:val="22"/>
          <w:szCs w:val="22"/>
          <w:u w:val="single"/>
        </w:rPr>
        <w:t>th</w:t>
      </w:r>
      <w:r w:rsidR="001A7222" w:rsidRPr="00ED4E65">
        <w:rPr>
          <w:rFonts w:ascii="Arial" w:hAnsi="Arial" w:cs="Arial"/>
          <w:b/>
          <w:color w:val="000000"/>
          <w:sz w:val="22"/>
          <w:szCs w:val="22"/>
          <w:u w:val="single"/>
        </w:rPr>
        <w:t>, 10</w:t>
      </w:r>
      <w:r w:rsidRPr="00ED4E65">
        <w:rPr>
          <w:rFonts w:ascii="Arial" w:hAnsi="Arial" w:cs="Arial"/>
          <w:b/>
          <w:color w:val="000000"/>
          <w:sz w:val="22"/>
          <w:szCs w:val="22"/>
          <w:u w:val="single"/>
        </w:rPr>
        <w:t>:00</w:t>
      </w:r>
      <w:r w:rsidR="00761FA7">
        <w:rPr>
          <w:rFonts w:ascii="Arial" w:hAnsi="Arial" w:cs="Arial"/>
          <w:b/>
          <w:color w:val="000000"/>
          <w:sz w:val="22"/>
          <w:szCs w:val="22"/>
          <w:u w:val="single"/>
        </w:rPr>
        <w:t xml:space="preserve"> a.m.</w:t>
      </w:r>
      <w:r w:rsidRPr="00ED4E65">
        <w:rPr>
          <w:rFonts w:ascii="Arial" w:hAnsi="Arial" w:cs="Arial"/>
          <w:b/>
          <w:color w:val="000000"/>
          <w:sz w:val="22"/>
          <w:szCs w:val="22"/>
          <w:u w:val="single"/>
        </w:rPr>
        <w:t xml:space="preserve"> – </w:t>
      </w:r>
      <w:r w:rsidR="001A7222" w:rsidRPr="00ED4E65">
        <w:rPr>
          <w:rFonts w:ascii="Arial" w:hAnsi="Arial" w:cs="Arial"/>
          <w:b/>
          <w:color w:val="000000"/>
          <w:sz w:val="22"/>
          <w:szCs w:val="22"/>
          <w:u w:val="single"/>
        </w:rPr>
        <w:t>4</w:t>
      </w:r>
      <w:r w:rsidRPr="00ED4E65">
        <w:rPr>
          <w:rFonts w:ascii="Arial" w:hAnsi="Arial" w:cs="Arial"/>
          <w:b/>
          <w:color w:val="000000"/>
          <w:sz w:val="22"/>
          <w:szCs w:val="22"/>
          <w:u w:val="single"/>
        </w:rPr>
        <w:t>:00 p.m.</w:t>
      </w:r>
    </w:p>
    <w:p w:rsidR="001A7222" w:rsidRPr="00054CD3" w:rsidRDefault="001A7222" w:rsidP="001A7222">
      <w:pPr>
        <w:rPr>
          <w:rFonts w:ascii="Arial" w:hAnsi="Arial" w:cs="Arial"/>
          <w:color w:val="000000"/>
          <w:sz w:val="22"/>
          <w:szCs w:val="22"/>
        </w:rPr>
      </w:pPr>
      <w:r w:rsidRPr="00054CD3">
        <w:rPr>
          <w:rFonts w:ascii="Arial" w:hAnsi="Arial" w:cs="Arial"/>
          <w:color w:val="000000"/>
          <w:sz w:val="22"/>
          <w:szCs w:val="22"/>
        </w:rPr>
        <w:t>Bet you did not know that both Thomas Edison and his son Charles played important roles in the US Navy, in WWI and WWII. Come hear Harry Roman tell the exciting story of their involvement and how it affected our nation…and Charles’s ties to the famous battleship New Jersey. Learn also about the two naval vessels that once bore the Edison name!</w:t>
      </w:r>
    </w:p>
    <w:p w:rsidR="001A7222" w:rsidRPr="00054CD3" w:rsidRDefault="001A7222" w:rsidP="001A7222">
      <w:pPr>
        <w:rPr>
          <w:rFonts w:ascii="Arial" w:hAnsi="Arial" w:cs="Arial"/>
          <w:color w:val="000000"/>
          <w:sz w:val="22"/>
          <w:szCs w:val="22"/>
        </w:rPr>
      </w:pPr>
      <w:r w:rsidRPr="00054CD3">
        <w:rPr>
          <w:rFonts w:ascii="Arial" w:hAnsi="Arial" w:cs="Arial"/>
          <w:color w:val="000000"/>
          <w:sz w:val="22"/>
          <w:szCs w:val="22"/>
        </w:rPr>
        <w:t xml:space="preserve"> </w:t>
      </w:r>
    </w:p>
    <w:p w:rsidR="001A7222" w:rsidRPr="00761FA7" w:rsidRDefault="001A7222" w:rsidP="001A7222">
      <w:pPr>
        <w:rPr>
          <w:rFonts w:ascii="Arial" w:hAnsi="Arial" w:cs="Arial"/>
          <w:b/>
          <w:color w:val="000000"/>
          <w:sz w:val="22"/>
          <w:szCs w:val="22"/>
          <w:u w:val="single"/>
        </w:rPr>
      </w:pPr>
      <w:r w:rsidRPr="00761FA7">
        <w:rPr>
          <w:rFonts w:ascii="Arial" w:hAnsi="Arial" w:cs="Arial"/>
          <w:b/>
          <w:color w:val="000000"/>
          <w:sz w:val="22"/>
          <w:szCs w:val="22"/>
        </w:rPr>
        <w:t xml:space="preserve">Alternate Technologies and Their Ties to Thomas Edison and the West Orange Labs </w:t>
      </w:r>
      <w:r w:rsidRPr="00761FA7">
        <w:rPr>
          <w:rFonts w:ascii="Arial" w:hAnsi="Arial" w:cs="Arial"/>
          <w:b/>
          <w:color w:val="000000"/>
          <w:sz w:val="22"/>
          <w:szCs w:val="22"/>
          <w:u w:val="single"/>
        </w:rPr>
        <w:t>Saturday</w:t>
      </w:r>
      <w:r w:rsidR="00761FA7" w:rsidRPr="00761FA7">
        <w:rPr>
          <w:rFonts w:ascii="Arial" w:hAnsi="Arial" w:cs="Arial"/>
          <w:b/>
          <w:color w:val="000000"/>
          <w:sz w:val="22"/>
          <w:szCs w:val="22"/>
          <w:u w:val="single"/>
        </w:rPr>
        <w:t xml:space="preserve"> November 29</w:t>
      </w:r>
      <w:r w:rsidR="00BC33B8">
        <w:rPr>
          <w:rFonts w:ascii="Arial" w:hAnsi="Arial" w:cs="Arial"/>
          <w:b/>
          <w:color w:val="000000"/>
          <w:sz w:val="22"/>
          <w:szCs w:val="22"/>
          <w:u w:val="single"/>
        </w:rPr>
        <w:t>th</w:t>
      </w:r>
      <w:r w:rsidRPr="00761FA7">
        <w:rPr>
          <w:rFonts w:ascii="Arial" w:hAnsi="Arial" w:cs="Arial"/>
          <w:b/>
          <w:color w:val="000000"/>
          <w:sz w:val="22"/>
          <w:szCs w:val="22"/>
          <w:u w:val="single"/>
        </w:rPr>
        <w:t>, 1</w:t>
      </w:r>
      <w:r w:rsidR="00761FA7" w:rsidRPr="00761FA7">
        <w:rPr>
          <w:rFonts w:ascii="Arial" w:hAnsi="Arial" w:cs="Arial"/>
          <w:b/>
          <w:color w:val="000000"/>
          <w:sz w:val="22"/>
          <w:szCs w:val="22"/>
          <w:u w:val="single"/>
        </w:rPr>
        <w:t>:00</w:t>
      </w:r>
      <w:r w:rsidR="00761FA7">
        <w:rPr>
          <w:rFonts w:ascii="Arial" w:hAnsi="Arial" w:cs="Arial"/>
          <w:b/>
          <w:color w:val="000000"/>
          <w:sz w:val="22"/>
          <w:szCs w:val="22"/>
          <w:u w:val="single"/>
        </w:rPr>
        <w:t xml:space="preserve"> p.m.</w:t>
      </w:r>
      <w:r w:rsidR="00761FA7" w:rsidRPr="00761FA7">
        <w:rPr>
          <w:rFonts w:ascii="Arial" w:hAnsi="Arial" w:cs="Arial"/>
          <w:b/>
          <w:color w:val="000000"/>
          <w:sz w:val="22"/>
          <w:szCs w:val="22"/>
          <w:u w:val="single"/>
        </w:rPr>
        <w:t xml:space="preserve"> – 4:00 p.m.</w:t>
      </w:r>
    </w:p>
    <w:p w:rsidR="00AB54BF" w:rsidRPr="00054CD3" w:rsidRDefault="001A7222" w:rsidP="001A7222">
      <w:pPr>
        <w:rPr>
          <w:rFonts w:ascii="Arial" w:hAnsi="Arial" w:cs="Arial"/>
          <w:color w:val="000000"/>
          <w:sz w:val="22"/>
          <w:szCs w:val="22"/>
        </w:rPr>
      </w:pPr>
      <w:r w:rsidRPr="00054CD3">
        <w:rPr>
          <w:rFonts w:ascii="Arial" w:hAnsi="Arial" w:cs="Arial"/>
          <w:color w:val="000000"/>
          <w:sz w:val="22"/>
          <w:szCs w:val="22"/>
        </w:rPr>
        <w:t>Many folks consider Thomas Edison an early and staunch supporter of alternate technologies. Hear Harry Roman discuss the different aspects of alternate technologies and Edison’s involvement in them. Lots of really cool and useful facts are to be had. And Harry always brings along toys and stuff from his basement workshop to see and touch! Join the fun.</w:t>
      </w:r>
    </w:p>
    <w:p w:rsidR="00AB54BF" w:rsidRDefault="00761FA7" w:rsidP="00CC3218">
      <w:pPr>
        <w:rPr>
          <w:rFonts w:ascii="Arial" w:hAnsi="Arial" w:cs="Arial"/>
          <w:i/>
          <w:color w:val="000000"/>
          <w:sz w:val="18"/>
          <w:szCs w:val="18"/>
        </w:rPr>
      </w:pPr>
      <w:r w:rsidRPr="00761FA7">
        <w:rPr>
          <w:rFonts w:ascii="Arial" w:hAnsi="Arial" w:cs="Arial"/>
          <w:i/>
          <w:color w:val="000000"/>
          <w:sz w:val="18"/>
          <w:szCs w:val="18"/>
        </w:rPr>
        <w:t>Harry Roman, volunteer and Edison Innovation Foundation author and advisor, is a retired engineer from PSE&amp;G where he created and managed that company’s solar and alternate energy programs from 1975 through 2006 when he retired.</w:t>
      </w:r>
    </w:p>
    <w:p w:rsidR="00957B37" w:rsidRPr="00761FA7" w:rsidRDefault="00957B37" w:rsidP="00CC3218">
      <w:pPr>
        <w:rPr>
          <w:rFonts w:ascii="Arial" w:hAnsi="Arial" w:cs="Arial"/>
          <w:i/>
          <w:color w:val="000000"/>
          <w:sz w:val="18"/>
          <w:szCs w:val="18"/>
        </w:rPr>
      </w:pPr>
    </w:p>
    <w:p w:rsidR="00690557" w:rsidRDefault="00E65124" w:rsidP="00CC3218">
      <w:pPr>
        <w:rPr>
          <w:rFonts w:ascii="Arial" w:hAnsi="Arial" w:cs="Arial"/>
          <w:i/>
          <w:color w:val="000000"/>
          <w:sz w:val="16"/>
          <w:szCs w:val="16"/>
        </w:rPr>
      </w:pPr>
      <w:r w:rsidRPr="00957B37">
        <w:rPr>
          <w:rFonts w:ascii="Arial" w:hAnsi="Arial" w:cs="Arial"/>
          <w:i/>
          <w:color w:val="000000"/>
          <w:sz w:val="16"/>
          <w:szCs w:val="16"/>
        </w:rPr>
        <w:t>These</w:t>
      </w:r>
      <w:r w:rsidR="00A14E4A" w:rsidRPr="00957B37">
        <w:rPr>
          <w:rFonts w:ascii="Arial" w:hAnsi="Arial" w:cs="Arial"/>
          <w:i/>
          <w:color w:val="000000"/>
          <w:sz w:val="16"/>
          <w:szCs w:val="16"/>
        </w:rPr>
        <w:t xml:space="preserv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explore the themes in EDISON AND THE RISE OF INNOVATION a book written by National Park Service archivist Leonard DeGraaf and published by Sterling Signature in October 2013. Another famous innovator – Bill Gates – has written the foreword to this fresh look at Thomas Edison. For more information and updates about THE YEAR OF INNOVATION - First Friday, Second Saturday and Third Thursday events, please visit www.nps.gov/edis monthly. Follow us on Twitter and Facebook.</w:t>
      </w:r>
    </w:p>
    <w:p w:rsidR="00957B37" w:rsidRPr="00957B37" w:rsidRDefault="00957B37" w:rsidP="00CC3218">
      <w:pPr>
        <w:rPr>
          <w:rFonts w:ascii="Arial" w:hAnsi="Arial" w:cs="Arial"/>
          <w:i/>
          <w:color w:val="000000"/>
          <w:sz w:val="16"/>
          <w:szCs w:val="16"/>
        </w:rPr>
      </w:pPr>
    </w:p>
    <w:p w:rsidR="00A0200E" w:rsidRPr="00957B37" w:rsidRDefault="00957B37" w:rsidP="00D73624">
      <w:pPr>
        <w:jc w:val="center"/>
        <w:rPr>
          <w:rFonts w:ascii="Arial" w:hAnsi="Arial" w:cs="Arial"/>
          <w:color w:val="000000"/>
          <w:sz w:val="16"/>
          <w:szCs w:val="16"/>
        </w:rPr>
      </w:pPr>
      <w:r w:rsidRPr="00957B37">
        <w:rPr>
          <w:rFonts w:ascii="Arial" w:hAnsi="Arial" w:cs="Arial"/>
          <w:color w:val="000000"/>
          <w:sz w:val="16"/>
          <w:szCs w:val="16"/>
        </w:rPr>
        <w:t>-NPS-</w:t>
      </w:r>
    </w:p>
    <w:sectPr w:rsidR="00A0200E" w:rsidRPr="00957B37" w:rsidSect="00CC50D7">
      <w:headerReference w:type="default" r:id="rId9"/>
      <w:footerReference w:type="default" r:id="rId10"/>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A44" w:rsidRDefault="00343A44">
      <w:r>
        <w:separator/>
      </w:r>
    </w:p>
  </w:endnote>
  <w:endnote w:type="continuationSeparator" w:id="0">
    <w:p w:rsidR="00343A44" w:rsidRDefault="0034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FF7CDF8-0DE4-43F4-AC94-4E965D638B47}"/>
  </w:font>
  <w:font w:name="Times New Roman">
    <w:panose1 w:val="02020603050405020304"/>
    <w:charset w:val="00"/>
    <w:family w:val="roman"/>
    <w:pitch w:val="variable"/>
    <w:sig w:usb0="20002A87" w:usb1="00000000" w:usb2="00000000" w:usb3="00000000" w:csb0="000001FF" w:csb1="00000000"/>
    <w:embedRegular r:id="rId2" w:fontKey="{CC336189-9DDE-4EE7-A908-2E2033C39A58}"/>
    <w:embedBold r:id="rId3" w:fontKey="{AE6D0476-AE20-4653-BF1E-9083383769B2}"/>
    <w:embedItalic r:id="rId4" w:fontKey="{097DF281-315D-44C6-BB3C-3F8C71BDC40D}"/>
  </w:font>
  <w:font w:name="Courier New">
    <w:panose1 w:val="02070309020205020404"/>
    <w:charset w:val="00"/>
    <w:family w:val="modern"/>
    <w:pitch w:val="fixed"/>
    <w:sig w:usb0="E0002AFF" w:usb1="C0007843" w:usb2="00000009" w:usb3="00000000" w:csb0="000001FF" w:csb1="00000000"/>
    <w:embedRegular r:id="rId5" w:fontKey="{F3FDCEC6-AFC0-4124-A41C-368DB596A8B7}"/>
  </w:font>
  <w:font w:name="Wingdings">
    <w:panose1 w:val="05000000000000000000"/>
    <w:charset w:val="02"/>
    <w:family w:val="auto"/>
    <w:pitch w:val="variable"/>
    <w:sig w:usb0="00000000" w:usb1="10000000" w:usb2="00000000" w:usb3="00000000" w:csb0="80000000" w:csb1="00000000"/>
    <w:embedRegular r:id="rId6" w:fontKey="{1187BE6F-9A76-40D5-9152-EC1DF49FBD75}"/>
  </w:font>
  <w:font w:name="Arial">
    <w:panose1 w:val="020B0604020202020204"/>
    <w:charset w:val="00"/>
    <w:family w:val="swiss"/>
    <w:pitch w:val="variable"/>
    <w:sig w:usb0="20002A87" w:usb1="00000000" w:usb2="00000000" w:usb3="00000000" w:csb0="000001FF" w:csb1="00000000"/>
    <w:embedRegular r:id="rId7" w:fontKey="{3D148C85-B732-4A8D-BFC6-8D87FD6727C5}"/>
    <w:embedBold r:id="rId8" w:fontKey="{30044D4D-4272-4293-B943-CDFF3FDA7F54}"/>
    <w:embedItalic r:id="rId9" w:fontKey="{74CC4FAB-52B3-4A89-BF84-6A980129D4ED}"/>
  </w:font>
  <w:font w:name="Calibri">
    <w:panose1 w:val="020F0502020204030204"/>
    <w:charset w:val="00"/>
    <w:family w:val="swiss"/>
    <w:pitch w:val="variable"/>
    <w:sig w:usb0="E10002FF" w:usb1="4000ACFF" w:usb2="00000009" w:usb3="00000000" w:csb0="0000019F" w:csb1="00000000"/>
    <w:embedRegular r:id="rId10" w:fontKey="{7A6D2F55-3E64-47CB-B73D-30529C12A8A4}"/>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71F39A20-E9DF-46D2-BD53-37B53D6AE33A}"/>
  </w:font>
  <w:font w:name="Cambria">
    <w:panose1 w:val="02040503050406030204"/>
    <w:charset w:val="00"/>
    <w:family w:val="roman"/>
    <w:pitch w:val="variable"/>
    <w:sig w:usb0="E00002FF" w:usb1="400004FF" w:usb2="00000000" w:usb3="00000000" w:csb0="0000019F" w:csb1="00000000"/>
    <w:embedRegular r:id="rId12" w:fontKey="{56917F37-6149-4C37-80F0-855043FEB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A44" w:rsidRDefault="00343A44">
      <w:r>
        <w:separator/>
      </w:r>
    </w:p>
  </w:footnote>
  <w:footnote w:type="continuationSeparator" w:id="0">
    <w:p w:rsidR="00343A44" w:rsidRDefault="00343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D707C9"/>
    <w:multiLevelType w:val="hybridMultilevel"/>
    <w:tmpl w:val="25E08EC4"/>
    <w:lvl w:ilvl="0" w:tplc="84507F6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1258"/>
    <w:rsid w:val="000027C5"/>
    <w:rsid w:val="00003BD7"/>
    <w:rsid w:val="0002231B"/>
    <w:rsid w:val="00026EB6"/>
    <w:rsid w:val="00033406"/>
    <w:rsid w:val="00036A06"/>
    <w:rsid w:val="00036AE2"/>
    <w:rsid w:val="00051312"/>
    <w:rsid w:val="000522C6"/>
    <w:rsid w:val="00054CD3"/>
    <w:rsid w:val="00057DFA"/>
    <w:rsid w:val="00061A8E"/>
    <w:rsid w:val="0007735D"/>
    <w:rsid w:val="000836BB"/>
    <w:rsid w:val="00085FB9"/>
    <w:rsid w:val="00090965"/>
    <w:rsid w:val="000B0BD7"/>
    <w:rsid w:val="000B7807"/>
    <w:rsid w:val="000C1238"/>
    <w:rsid w:val="000C155E"/>
    <w:rsid w:val="000D0701"/>
    <w:rsid w:val="000D1F03"/>
    <w:rsid w:val="00101FCE"/>
    <w:rsid w:val="00104E32"/>
    <w:rsid w:val="00111DCD"/>
    <w:rsid w:val="001120BE"/>
    <w:rsid w:val="0011362B"/>
    <w:rsid w:val="00120532"/>
    <w:rsid w:val="00121B09"/>
    <w:rsid w:val="001259A9"/>
    <w:rsid w:val="00133930"/>
    <w:rsid w:val="00134DFB"/>
    <w:rsid w:val="0014062E"/>
    <w:rsid w:val="0014110D"/>
    <w:rsid w:val="00163E78"/>
    <w:rsid w:val="00164DE1"/>
    <w:rsid w:val="0019305F"/>
    <w:rsid w:val="001A1051"/>
    <w:rsid w:val="001A1711"/>
    <w:rsid w:val="001A21CF"/>
    <w:rsid w:val="001A4C23"/>
    <w:rsid w:val="001A5A80"/>
    <w:rsid w:val="001A7222"/>
    <w:rsid w:val="001C520E"/>
    <w:rsid w:val="001D3305"/>
    <w:rsid w:val="001D5111"/>
    <w:rsid w:val="001E09FC"/>
    <w:rsid w:val="001E52CA"/>
    <w:rsid w:val="001E597B"/>
    <w:rsid w:val="002009A3"/>
    <w:rsid w:val="00203859"/>
    <w:rsid w:val="00204134"/>
    <w:rsid w:val="00210A41"/>
    <w:rsid w:val="002110B5"/>
    <w:rsid w:val="00212861"/>
    <w:rsid w:val="00213C8A"/>
    <w:rsid w:val="002160D9"/>
    <w:rsid w:val="00221E9F"/>
    <w:rsid w:val="00223E4D"/>
    <w:rsid w:val="00226FA0"/>
    <w:rsid w:val="00243A49"/>
    <w:rsid w:val="00245B80"/>
    <w:rsid w:val="00251986"/>
    <w:rsid w:val="002525F0"/>
    <w:rsid w:val="00254F79"/>
    <w:rsid w:val="00256AD1"/>
    <w:rsid w:val="002601CC"/>
    <w:rsid w:val="00267B79"/>
    <w:rsid w:val="00274D79"/>
    <w:rsid w:val="0028029A"/>
    <w:rsid w:val="00281178"/>
    <w:rsid w:val="002830CE"/>
    <w:rsid w:val="002863C9"/>
    <w:rsid w:val="002A1EDF"/>
    <w:rsid w:val="002A2990"/>
    <w:rsid w:val="002B0DB5"/>
    <w:rsid w:val="002B77B3"/>
    <w:rsid w:val="002C0CBE"/>
    <w:rsid w:val="002C6967"/>
    <w:rsid w:val="002D65F7"/>
    <w:rsid w:val="002E0F34"/>
    <w:rsid w:val="002E2BDF"/>
    <w:rsid w:val="002E62C7"/>
    <w:rsid w:val="002F4CB3"/>
    <w:rsid w:val="002F7FDD"/>
    <w:rsid w:val="0030623A"/>
    <w:rsid w:val="0030707D"/>
    <w:rsid w:val="00317DF9"/>
    <w:rsid w:val="00325FFC"/>
    <w:rsid w:val="003338F2"/>
    <w:rsid w:val="003349F1"/>
    <w:rsid w:val="0034026F"/>
    <w:rsid w:val="00343A44"/>
    <w:rsid w:val="00346548"/>
    <w:rsid w:val="003469A9"/>
    <w:rsid w:val="003532FF"/>
    <w:rsid w:val="00357821"/>
    <w:rsid w:val="0036643C"/>
    <w:rsid w:val="00373D00"/>
    <w:rsid w:val="00373F5F"/>
    <w:rsid w:val="003747E1"/>
    <w:rsid w:val="0038180A"/>
    <w:rsid w:val="00383843"/>
    <w:rsid w:val="003851B9"/>
    <w:rsid w:val="00396AAE"/>
    <w:rsid w:val="003A6E33"/>
    <w:rsid w:val="003B1BD7"/>
    <w:rsid w:val="003C67E0"/>
    <w:rsid w:val="003D62F7"/>
    <w:rsid w:val="003D67C9"/>
    <w:rsid w:val="003E1550"/>
    <w:rsid w:val="003E2191"/>
    <w:rsid w:val="003E5054"/>
    <w:rsid w:val="003F363A"/>
    <w:rsid w:val="003F62E8"/>
    <w:rsid w:val="003F62F1"/>
    <w:rsid w:val="003F788F"/>
    <w:rsid w:val="0040072C"/>
    <w:rsid w:val="004008CE"/>
    <w:rsid w:val="00414577"/>
    <w:rsid w:val="00417BEE"/>
    <w:rsid w:val="00421D45"/>
    <w:rsid w:val="00422C02"/>
    <w:rsid w:val="00426493"/>
    <w:rsid w:val="00426849"/>
    <w:rsid w:val="00431A3D"/>
    <w:rsid w:val="00434E5A"/>
    <w:rsid w:val="00435828"/>
    <w:rsid w:val="00444386"/>
    <w:rsid w:val="004445F2"/>
    <w:rsid w:val="00451B30"/>
    <w:rsid w:val="00453EFB"/>
    <w:rsid w:val="00456F42"/>
    <w:rsid w:val="00460D35"/>
    <w:rsid w:val="004638ED"/>
    <w:rsid w:val="00465949"/>
    <w:rsid w:val="004723D1"/>
    <w:rsid w:val="0048595A"/>
    <w:rsid w:val="004A46A1"/>
    <w:rsid w:val="004B0310"/>
    <w:rsid w:val="004C03E5"/>
    <w:rsid w:val="004C301E"/>
    <w:rsid w:val="004C6092"/>
    <w:rsid w:val="004D04D8"/>
    <w:rsid w:val="004E3B04"/>
    <w:rsid w:val="00501533"/>
    <w:rsid w:val="00505879"/>
    <w:rsid w:val="005064D6"/>
    <w:rsid w:val="005223BC"/>
    <w:rsid w:val="0052401E"/>
    <w:rsid w:val="00532E81"/>
    <w:rsid w:val="00533D6A"/>
    <w:rsid w:val="00534DB1"/>
    <w:rsid w:val="00542A3A"/>
    <w:rsid w:val="00546706"/>
    <w:rsid w:val="0055108D"/>
    <w:rsid w:val="00562855"/>
    <w:rsid w:val="00563EC9"/>
    <w:rsid w:val="005642D0"/>
    <w:rsid w:val="00570B9E"/>
    <w:rsid w:val="005744D0"/>
    <w:rsid w:val="005745C4"/>
    <w:rsid w:val="005763E4"/>
    <w:rsid w:val="0057786F"/>
    <w:rsid w:val="00580F99"/>
    <w:rsid w:val="00583398"/>
    <w:rsid w:val="00583C59"/>
    <w:rsid w:val="00584D41"/>
    <w:rsid w:val="005915C3"/>
    <w:rsid w:val="005924B7"/>
    <w:rsid w:val="00592D1F"/>
    <w:rsid w:val="00593059"/>
    <w:rsid w:val="00593592"/>
    <w:rsid w:val="0059503A"/>
    <w:rsid w:val="005B34D9"/>
    <w:rsid w:val="005D0F24"/>
    <w:rsid w:val="005D3515"/>
    <w:rsid w:val="005E0344"/>
    <w:rsid w:val="005F17EE"/>
    <w:rsid w:val="005F1EA5"/>
    <w:rsid w:val="005F3E46"/>
    <w:rsid w:val="005F62EF"/>
    <w:rsid w:val="005F7F53"/>
    <w:rsid w:val="0061253C"/>
    <w:rsid w:val="00620DE8"/>
    <w:rsid w:val="0062108C"/>
    <w:rsid w:val="00622246"/>
    <w:rsid w:val="00623559"/>
    <w:rsid w:val="00630CD7"/>
    <w:rsid w:val="006323D1"/>
    <w:rsid w:val="00632B57"/>
    <w:rsid w:val="00634226"/>
    <w:rsid w:val="00635E63"/>
    <w:rsid w:val="00636F42"/>
    <w:rsid w:val="00637EFC"/>
    <w:rsid w:val="00651D21"/>
    <w:rsid w:val="00652B20"/>
    <w:rsid w:val="00663AD7"/>
    <w:rsid w:val="00672229"/>
    <w:rsid w:val="00677FC4"/>
    <w:rsid w:val="00687791"/>
    <w:rsid w:val="00687D38"/>
    <w:rsid w:val="00690557"/>
    <w:rsid w:val="00694E66"/>
    <w:rsid w:val="006A16E2"/>
    <w:rsid w:val="006A4E58"/>
    <w:rsid w:val="006A51C9"/>
    <w:rsid w:val="006A7280"/>
    <w:rsid w:val="006C19F4"/>
    <w:rsid w:val="006C1C92"/>
    <w:rsid w:val="006C2D1A"/>
    <w:rsid w:val="006C3624"/>
    <w:rsid w:val="006D31DD"/>
    <w:rsid w:val="006D64F3"/>
    <w:rsid w:val="006E4A8E"/>
    <w:rsid w:val="006F65DF"/>
    <w:rsid w:val="00700344"/>
    <w:rsid w:val="00701634"/>
    <w:rsid w:val="00713CEA"/>
    <w:rsid w:val="00715373"/>
    <w:rsid w:val="00720315"/>
    <w:rsid w:val="007217C6"/>
    <w:rsid w:val="0072367F"/>
    <w:rsid w:val="00724353"/>
    <w:rsid w:val="007364D0"/>
    <w:rsid w:val="00744330"/>
    <w:rsid w:val="00746CC0"/>
    <w:rsid w:val="0075289B"/>
    <w:rsid w:val="00753E92"/>
    <w:rsid w:val="00754638"/>
    <w:rsid w:val="00755E3B"/>
    <w:rsid w:val="007578E5"/>
    <w:rsid w:val="00761FA7"/>
    <w:rsid w:val="00771051"/>
    <w:rsid w:val="00774E04"/>
    <w:rsid w:val="00774ECE"/>
    <w:rsid w:val="00775647"/>
    <w:rsid w:val="00786CE9"/>
    <w:rsid w:val="00787AF0"/>
    <w:rsid w:val="007926F6"/>
    <w:rsid w:val="007A1B9D"/>
    <w:rsid w:val="007A5994"/>
    <w:rsid w:val="007B161C"/>
    <w:rsid w:val="007B34FB"/>
    <w:rsid w:val="007B66EE"/>
    <w:rsid w:val="007C68CD"/>
    <w:rsid w:val="007C748A"/>
    <w:rsid w:val="007E25D8"/>
    <w:rsid w:val="007E334D"/>
    <w:rsid w:val="007E35A8"/>
    <w:rsid w:val="007E372D"/>
    <w:rsid w:val="007E5941"/>
    <w:rsid w:val="007E607C"/>
    <w:rsid w:val="008059F8"/>
    <w:rsid w:val="00807FA4"/>
    <w:rsid w:val="0081368E"/>
    <w:rsid w:val="00820E26"/>
    <w:rsid w:val="008236D2"/>
    <w:rsid w:val="008370C5"/>
    <w:rsid w:val="008412E7"/>
    <w:rsid w:val="00852181"/>
    <w:rsid w:val="00867883"/>
    <w:rsid w:val="00872B18"/>
    <w:rsid w:val="00884B50"/>
    <w:rsid w:val="00897F08"/>
    <w:rsid w:val="008A2D28"/>
    <w:rsid w:val="008B2F86"/>
    <w:rsid w:val="008C3655"/>
    <w:rsid w:val="008C65E7"/>
    <w:rsid w:val="008D3D31"/>
    <w:rsid w:val="008D5A53"/>
    <w:rsid w:val="008D7E02"/>
    <w:rsid w:val="008E00C7"/>
    <w:rsid w:val="008F5FCA"/>
    <w:rsid w:val="008F76CE"/>
    <w:rsid w:val="009003F2"/>
    <w:rsid w:val="00906905"/>
    <w:rsid w:val="0091051F"/>
    <w:rsid w:val="00914C3D"/>
    <w:rsid w:val="00923A1F"/>
    <w:rsid w:val="00923C67"/>
    <w:rsid w:val="00935F63"/>
    <w:rsid w:val="009430E6"/>
    <w:rsid w:val="009572A0"/>
    <w:rsid w:val="00957B37"/>
    <w:rsid w:val="00960390"/>
    <w:rsid w:val="00962CC9"/>
    <w:rsid w:val="009707F3"/>
    <w:rsid w:val="00971BCC"/>
    <w:rsid w:val="009737B2"/>
    <w:rsid w:val="00982DA5"/>
    <w:rsid w:val="00991927"/>
    <w:rsid w:val="00995475"/>
    <w:rsid w:val="00996FFE"/>
    <w:rsid w:val="009A5689"/>
    <w:rsid w:val="009B0E07"/>
    <w:rsid w:val="009B197C"/>
    <w:rsid w:val="009B2166"/>
    <w:rsid w:val="009B5FF6"/>
    <w:rsid w:val="009B7876"/>
    <w:rsid w:val="009C2EB4"/>
    <w:rsid w:val="009D64EE"/>
    <w:rsid w:val="009E0BA1"/>
    <w:rsid w:val="009E0DD4"/>
    <w:rsid w:val="009E14BC"/>
    <w:rsid w:val="00A0200E"/>
    <w:rsid w:val="00A12D7E"/>
    <w:rsid w:val="00A14534"/>
    <w:rsid w:val="00A14D97"/>
    <w:rsid w:val="00A14E4A"/>
    <w:rsid w:val="00A17B99"/>
    <w:rsid w:val="00A244B7"/>
    <w:rsid w:val="00A24AA1"/>
    <w:rsid w:val="00A33DD9"/>
    <w:rsid w:val="00A35488"/>
    <w:rsid w:val="00A40493"/>
    <w:rsid w:val="00A41AB0"/>
    <w:rsid w:val="00A4629D"/>
    <w:rsid w:val="00A52CA9"/>
    <w:rsid w:val="00A61D5C"/>
    <w:rsid w:val="00A64095"/>
    <w:rsid w:val="00A76232"/>
    <w:rsid w:val="00A80813"/>
    <w:rsid w:val="00AA2D7D"/>
    <w:rsid w:val="00AA781B"/>
    <w:rsid w:val="00AB0474"/>
    <w:rsid w:val="00AB54BF"/>
    <w:rsid w:val="00AC1EBE"/>
    <w:rsid w:val="00AD1469"/>
    <w:rsid w:val="00AD189D"/>
    <w:rsid w:val="00AE5765"/>
    <w:rsid w:val="00AE6B22"/>
    <w:rsid w:val="00AF1509"/>
    <w:rsid w:val="00B00F63"/>
    <w:rsid w:val="00B0163F"/>
    <w:rsid w:val="00B05E12"/>
    <w:rsid w:val="00B12A3A"/>
    <w:rsid w:val="00B135A4"/>
    <w:rsid w:val="00B15B69"/>
    <w:rsid w:val="00B17CE3"/>
    <w:rsid w:val="00B23170"/>
    <w:rsid w:val="00B27961"/>
    <w:rsid w:val="00B4254B"/>
    <w:rsid w:val="00B43638"/>
    <w:rsid w:val="00B466A3"/>
    <w:rsid w:val="00B50AAF"/>
    <w:rsid w:val="00B575AC"/>
    <w:rsid w:val="00B632B9"/>
    <w:rsid w:val="00B75407"/>
    <w:rsid w:val="00B77227"/>
    <w:rsid w:val="00B77B37"/>
    <w:rsid w:val="00B84AD3"/>
    <w:rsid w:val="00B926EA"/>
    <w:rsid w:val="00B92F91"/>
    <w:rsid w:val="00BA2B98"/>
    <w:rsid w:val="00BA40C7"/>
    <w:rsid w:val="00BA4A70"/>
    <w:rsid w:val="00BC29B7"/>
    <w:rsid w:val="00BC33B8"/>
    <w:rsid w:val="00BC431D"/>
    <w:rsid w:val="00BC589B"/>
    <w:rsid w:val="00BD2856"/>
    <w:rsid w:val="00BD455B"/>
    <w:rsid w:val="00BE4D3A"/>
    <w:rsid w:val="00BE71AE"/>
    <w:rsid w:val="00BF129F"/>
    <w:rsid w:val="00BF16E6"/>
    <w:rsid w:val="00BF1766"/>
    <w:rsid w:val="00BF1A82"/>
    <w:rsid w:val="00BF21CC"/>
    <w:rsid w:val="00BF58A6"/>
    <w:rsid w:val="00C02F25"/>
    <w:rsid w:val="00C040EE"/>
    <w:rsid w:val="00C04444"/>
    <w:rsid w:val="00C06DB5"/>
    <w:rsid w:val="00C0721E"/>
    <w:rsid w:val="00C10DB5"/>
    <w:rsid w:val="00C11173"/>
    <w:rsid w:val="00C1510A"/>
    <w:rsid w:val="00C321EA"/>
    <w:rsid w:val="00C46C95"/>
    <w:rsid w:val="00C57891"/>
    <w:rsid w:val="00C647EC"/>
    <w:rsid w:val="00C672D3"/>
    <w:rsid w:val="00C72E09"/>
    <w:rsid w:val="00C8646E"/>
    <w:rsid w:val="00C90C57"/>
    <w:rsid w:val="00C94C65"/>
    <w:rsid w:val="00C95A54"/>
    <w:rsid w:val="00CA1BF6"/>
    <w:rsid w:val="00CA4103"/>
    <w:rsid w:val="00CA5D4A"/>
    <w:rsid w:val="00CB19CF"/>
    <w:rsid w:val="00CC0572"/>
    <w:rsid w:val="00CC14BC"/>
    <w:rsid w:val="00CC1780"/>
    <w:rsid w:val="00CC1F94"/>
    <w:rsid w:val="00CC3218"/>
    <w:rsid w:val="00CC50D7"/>
    <w:rsid w:val="00CC5575"/>
    <w:rsid w:val="00CD2A40"/>
    <w:rsid w:val="00CD4421"/>
    <w:rsid w:val="00CD6174"/>
    <w:rsid w:val="00CE438B"/>
    <w:rsid w:val="00CF10F1"/>
    <w:rsid w:val="00CF1B19"/>
    <w:rsid w:val="00CF2275"/>
    <w:rsid w:val="00D00ACC"/>
    <w:rsid w:val="00D04888"/>
    <w:rsid w:val="00D16150"/>
    <w:rsid w:val="00D16E74"/>
    <w:rsid w:val="00D21279"/>
    <w:rsid w:val="00D22975"/>
    <w:rsid w:val="00D277C8"/>
    <w:rsid w:val="00D51AD6"/>
    <w:rsid w:val="00D5795D"/>
    <w:rsid w:val="00D60CB6"/>
    <w:rsid w:val="00D61F00"/>
    <w:rsid w:val="00D6301D"/>
    <w:rsid w:val="00D65F21"/>
    <w:rsid w:val="00D73624"/>
    <w:rsid w:val="00D81DFF"/>
    <w:rsid w:val="00D86617"/>
    <w:rsid w:val="00D91FE0"/>
    <w:rsid w:val="00D92EA4"/>
    <w:rsid w:val="00D972DC"/>
    <w:rsid w:val="00DA1179"/>
    <w:rsid w:val="00DA3B37"/>
    <w:rsid w:val="00DA6B0A"/>
    <w:rsid w:val="00DB5A5D"/>
    <w:rsid w:val="00DB675F"/>
    <w:rsid w:val="00DC1BF0"/>
    <w:rsid w:val="00DC4FAC"/>
    <w:rsid w:val="00DD7E47"/>
    <w:rsid w:val="00E038CD"/>
    <w:rsid w:val="00E07A51"/>
    <w:rsid w:val="00E101FB"/>
    <w:rsid w:val="00E10D1C"/>
    <w:rsid w:val="00E10DBC"/>
    <w:rsid w:val="00E23441"/>
    <w:rsid w:val="00E32B2B"/>
    <w:rsid w:val="00E44730"/>
    <w:rsid w:val="00E45500"/>
    <w:rsid w:val="00E6069A"/>
    <w:rsid w:val="00E615B2"/>
    <w:rsid w:val="00E63424"/>
    <w:rsid w:val="00E65124"/>
    <w:rsid w:val="00E65E73"/>
    <w:rsid w:val="00E67AE5"/>
    <w:rsid w:val="00E73CCD"/>
    <w:rsid w:val="00E85F8E"/>
    <w:rsid w:val="00E940EF"/>
    <w:rsid w:val="00E977CF"/>
    <w:rsid w:val="00EA1003"/>
    <w:rsid w:val="00EA1404"/>
    <w:rsid w:val="00EA51D7"/>
    <w:rsid w:val="00EA5865"/>
    <w:rsid w:val="00EC049D"/>
    <w:rsid w:val="00ED4E65"/>
    <w:rsid w:val="00ED5001"/>
    <w:rsid w:val="00EF2E0E"/>
    <w:rsid w:val="00EF69F4"/>
    <w:rsid w:val="00F04A78"/>
    <w:rsid w:val="00F05325"/>
    <w:rsid w:val="00F0597A"/>
    <w:rsid w:val="00F11BC3"/>
    <w:rsid w:val="00F13C7F"/>
    <w:rsid w:val="00F16883"/>
    <w:rsid w:val="00F20B8C"/>
    <w:rsid w:val="00F22E15"/>
    <w:rsid w:val="00F23676"/>
    <w:rsid w:val="00F26901"/>
    <w:rsid w:val="00F3324D"/>
    <w:rsid w:val="00F37B20"/>
    <w:rsid w:val="00F4036B"/>
    <w:rsid w:val="00F54ABA"/>
    <w:rsid w:val="00F63C16"/>
    <w:rsid w:val="00F643C6"/>
    <w:rsid w:val="00F67203"/>
    <w:rsid w:val="00F727B5"/>
    <w:rsid w:val="00F74177"/>
    <w:rsid w:val="00F80EA9"/>
    <w:rsid w:val="00F840CD"/>
    <w:rsid w:val="00F946D3"/>
    <w:rsid w:val="00FB10E6"/>
    <w:rsid w:val="00FB367E"/>
    <w:rsid w:val="00FB7885"/>
    <w:rsid w:val="00FB7D02"/>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634">
      <w:bodyDiv w:val="1"/>
      <w:marLeft w:val="0"/>
      <w:marRight w:val="0"/>
      <w:marTop w:val="0"/>
      <w:marBottom w:val="0"/>
      <w:divBdr>
        <w:top w:val="none" w:sz="0" w:space="0" w:color="auto"/>
        <w:left w:val="none" w:sz="0" w:space="0" w:color="auto"/>
        <w:bottom w:val="none" w:sz="0" w:space="0" w:color="auto"/>
        <w:right w:val="none" w:sz="0" w:space="0" w:color="auto"/>
      </w:divBdr>
    </w:div>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349994005">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366638740">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0</TotalTime>
  <Pages>2</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7846</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Washburne, Greg</cp:lastModifiedBy>
  <cp:revision>2</cp:revision>
  <cp:lastPrinted>2014-10-24T17:29:00Z</cp:lastPrinted>
  <dcterms:created xsi:type="dcterms:W3CDTF">2014-12-03T19:03:00Z</dcterms:created>
  <dcterms:modified xsi:type="dcterms:W3CDTF">2014-12-03T19:03:00Z</dcterms:modified>
</cp:coreProperties>
</file>