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EE44B6" w14:textId="77777777" w:rsidR="00867D3C" w:rsidRPr="00867D3C" w:rsidRDefault="00867D3C" w:rsidP="00867D3C">
      <w:pPr>
        <w:spacing w:before="0" w:after="100" w:afterAutospacing="1" w:line="384" w:lineRule="atLeast"/>
        <w:jc w:val="center"/>
        <w:outlineLvl w:val="2"/>
        <w:rPr>
          <w:rFonts w:eastAsia="Times New Roman" w:cstheme="minorHAnsi"/>
          <w:b/>
          <w:bCs/>
          <w:color w:val="333333"/>
          <w:spacing w:val="2"/>
          <w:sz w:val="48"/>
          <w:szCs w:val="48"/>
        </w:rPr>
      </w:pPr>
      <w:r w:rsidRPr="00867D3C">
        <w:rPr>
          <w:rFonts w:eastAsia="Times New Roman" w:cstheme="minorHAnsi"/>
          <w:b/>
          <w:bCs/>
          <w:color w:val="333333"/>
          <w:spacing w:val="2"/>
          <w:sz w:val="48"/>
          <w:szCs w:val="48"/>
        </w:rPr>
        <w:t>Cabrillo Fee Waiver Directions</w:t>
      </w:r>
    </w:p>
    <w:p w14:paraId="05CEC7E6" w14:textId="77777777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>Step 1</w:t>
      </w:r>
      <w:r w:rsidRPr="00867D3C">
        <w:rPr>
          <w:rFonts w:eastAsia="Times New Roman" w:cstheme="minorHAnsi"/>
        </w:rPr>
        <w:t> - Fill out the request form attached with this package.</w:t>
      </w:r>
      <w:r w:rsidR="00540479">
        <w:rPr>
          <w:rFonts w:eastAsia="Times New Roman" w:cstheme="minorHAnsi"/>
        </w:rPr>
        <w:t xml:space="preserve"> Email the form to </w:t>
      </w:r>
      <w:hyperlink r:id="rId10" w:history="1">
        <w:r w:rsidR="00540479" w:rsidRPr="00540479">
          <w:rPr>
            <w:rStyle w:val="Hyperlink"/>
            <w:rFonts w:eastAsia="Times New Roman" w:cstheme="minorHAnsi"/>
          </w:rPr>
          <w:t>cabr_education@nps.gov</w:t>
        </w:r>
      </w:hyperlink>
    </w:p>
    <w:p w14:paraId="68D7647F" w14:textId="77777777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</w:rPr>
        <w:t>Note: Your group may be eligible for an educational fee waiver, granting you free entrance to the park. You must meet the following requirements to receive an academic fee waiver.</w:t>
      </w:r>
    </w:p>
    <w:p w14:paraId="2A3740D8" w14:textId="77777777" w:rsidR="00867D3C" w:rsidRPr="00867D3C" w:rsidRDefault="00867D3C" w:rsidP="00867D3C">
      <w:pPr>
        <w:numPr>
          <w:ilvl w:val="0"/>
          <w:numId w:val="23"/>
        </w:numPr>
        <w:spacing w:before="100" w:beforeAutospacing="1" w:after="100" w:afterAutospacing="1" w:line="360" w:lineRule="atLeast"/>
        <w:ind w:left="990"/>
        <w:rPr>
          <w:rFonts w:eastAsia="Times New Roman" w:cstheme="minorHAnsi"/>
        </w:rPr>
      </w:pPr>
      <w:r w:rsidRPr="00867D3C">
        <w:rPr>
          <w:rFonts w:eastAsia="Times New Roman" w:cstheme="minorHAnsi"/>
        </w:rPr>
        <w:t>Educational Purpose</w:t>
      </w:r>
    </w:p>
    <w:p w14:paraId="24BF56BE" w14:textId="77777777" w:rsidR="00867D3C" w:rsidRPr="00867D3C" w:rsidRDefault="00867D3C" w:rsidP="00867D3C">
      <w:pPr>
        <w:numPr>
          <w:ilvl w:val="0"/>
          <w:numId w:val="23"/>
        </w:numPr>
        <w:spacing w:before="100" w:beforeAutospacing="1" w:after="100" w:afterAutospacing="1" w:line="360" w:lineRule="atLeast"/>
        <w:ind w:left="990"/>
        <w:rPr>
          <w:rFonts w:eastAsia="Times New Roman" w:cstheme="minorHAnsi"/>
        </w:rPr>
      </w:pPr>
      <w:r w:rsidRPr="00867D3C">
        <w:rPr>
          <w:rFonts w:eastAsia="Times New Roman" w:cstheme="minorHAnsi"/>
        </w:rPr>
        <w:t>Relevance of Park Resources</w:t>
      </w:r>
    </w:p>
    <w:p w14:paraId="5B6F7A4F" w14:textId="77777777" w:rsidR="00867D3C" w:rsidRPr="00867D3C" w:rsidRDefault="00867D3C" w:rsidP="00867D3C">
      <w:pPr>
        <w:numPr>
          <w:ilvl w:val="0"/>
          <w:numId w:val="23"/>
        </w:numPr>
        <w:spacing w:before="100" w:beforeAutospacing="1" w:after="100" w:afterAutospacing="1" w:line="360" w:lineRule="atLeast"/>
        <w:ind w:left="990"/>
        <w:rPr>
          <w:rFonts w:eastAsia="Times New Roman" w:cstheme="minorHAnsi"/>
        </w:rPr>
      </w:pPr>
      <w:r w:rsidRPr="00867D3C">
        <w:rPr>
          <w:rFonts w:eastAsia="Times New Roman" w:cstheme="minorHAnsi"/>
        </w:rPr>
        <w:t>Eligibility</w:t>
      </w:r>
    </w:p>
    <w:p w14:paraId="5EB406E2" w14:textId="77777777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</w:rPr>
        <w:t>Applicants must be prepared to show proof that they are an </w:t>
      </w:r>
      <w:hyperlink r:id="rId11" w:tgtFrame="_blank" w:history="1">
        <w:r w:rsidRPr="00867D3C">
          <w:rPr>
            <w:rFonts w:eastAsia="Times New Roman" w:cstheme="minorHAnsi"/>
            <w:i/>
            <w:iCs/>
            <w:color w:val="0000FF"/>
            <w:u w:val="single"/>
          </w:rPr>
          <w:t>accredited academic</w:t>
        </w:r>
        <w:r w:rsidRPr="00867D3C">
          <w:rPr>
            <w:rFonts w:eastAsia="Times New Roman" w:cstheme="minorHAnsi"/>
            <w:i/>
            <w:iCs/>
            <w:color w:val="0000FF"/>
          </w:rPr>
          <w:t> </w:t>
        </w:r>
      </w:hyperlink>
      <w:r w:rsidRPr="00867D3C">
        <w:rPr>
          <w:rFonts w:eastAsia="Times New Roman" w:cstheme="minorHAnsi"/>
        </w:rPr>
        <w:t>or scientific institution, that they are using the park for educational purposes, and that what they are instructing is relevant to the resources at the park. </w:t>
      </w:r>
    </w:p>
    <w:p w14:paraId="29F46AE3" w14:textId="5A4EDAC0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 xml:space="preserve">Step </w:t>
      </w:r>
      <w:r w:rsidR="005D54FF">
        <w:rPr>
          <w:rFonts w:eastAsia="Times New Roman" w:cstheme="minorHAnsi"/>
          <w:b/>
          <w:bCs/>
        </w:rPr>
        <w:t>2</w:t>
      </w:r>
      <w:r w:rsidRPr="00867D3C">
        <w:rPr>
          <w:rFonts w:eastAsia="Times New Roman" w:cstheme="minorHAnsi"/>
        </w:rPr>
        <w:t> - Determine if you will be visiting the tidepools on your self-guided trip and apply for a </w:t>
      </w:r>
      <w:hyperlink r:id="rId12" w:history="1">
        <w:r w:rsidRPr="00B82068">
          <w:rPr>
            <w:rStyle w:val="Hyperlink"/>
            <w:rFonts w:eastAsia="Times New Roman" w:cstheme="minorHAnsi"/>
            <w:b/>
            <w:bCs/>
          </w:rPr>
          <w:t>Tidepool Permit</w:t>
        </w:r>
      </w:hyperlink>
    </w:p>
    <w:p w14:paraId="20B5440F" w14:textId="5BEF31F8" w:rsidR="00867D3C" w:rsidRPr="00867D3C" w:rsidRDefault="00867D3C" w:rsidP="00867D3C">
      <w:pPr>
        <w:spacing w:before="100" w:beforeAutospacing="1" w:after="100" w:afterAutospacing="1" w:line="360" w:lineRule="atLeast"/>
        <w:ind w:left="720"/>
        <w:rPr>
          <w:rFonts w:eastAsia="Times New Roman" w:cstheme="minorHAnsi"/>
        </w:rPr>
      </w:pPr>
      <w:r w:rsidRPr="00867D3C">
        <w:rPr>
          <w:rFonts w:eastAsia="Times New Roman" w:cstheme="minorHAnsi"/>
          <w:i/>
          <w:iCs/>
        </w:rPr>
        <w:t xml:space="preserve">If you plan on visiting the tidepools AND </w:t>
      </w:r>
      <w:hyperlink r:id="rId13" w:history="1">
        <w:r w:rsidRPr="001E32D8">
          <w:rPr>
            <w:rStyle w:val="Hyperlink"/>
            <w:rFonts w:eastAsia="Times New Roman" w:cstheme="minorHAnsi"/>
            <w:b/>
            <w:i/>
            <w:iCs/>
          </w:rPr>
          <w:t>the tide is BELOW a +0.7</w:t>
        </w:r>
      </w:hyperlink>
      <w:r w:rsidRPr="00867D3C">
        <w:rPr>
          <w:rFonts w:eastAsia="Times New Roman" w:cstheme="minorHAnsi"/>
          <w:i/>
          <w:iCs/>
        </w:rPr>
        <w:t xml:space="preserve"> AND you have more than 10 people in your group then you will also need to fill out a tidepool permit request. </w:t>
      </w:r>
    </w:p>
    <w:p w14:paraId="5A50509A" w14:textId="30739A78" w:rsidR="005D54FF" w:rsidRPr="00867D3C" w:rsidRDefault="005D54FF" w:rsidP="005D54FF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 xml:space="preserve">Step </w:t>
      </w:r>
      <w:r>
        <w:rPr>
          <w:rFonts w:eastAsia="Times New Roman" w:cstheme="minorHAnsi"/>
          <w:b/>
          <w:bCs/>
        </w:rPr>
        <w:t>3</w:t>
      </w:r>
      <w:r w:rsidRPr="00867D3C">
        <w:rPr>
          <w:rFonts w:eastAsia="Times New Roman" w:cstheme="minorHAnsi"/>
        </w:rPr>
        <w:t> - </w:t>
      </w:r>
      <w:r w:rsidRPr="00867D3C">
        <w:rPr>
          <w:rFonts w:eastAsia="Times New Roman" w:cstheme="minorHAnsi"/>
          <w:b/>
          <w:bCs/>
        </w:rPr>
        <w:t>Allow a minimum of two weeks for processing. </w:t>
      </w:r>
      <w:r w:rsidRPr="00867D3C">
        <w:rPr>
          <w:rFonts w:eastAsia="Times New Roman" w:cstheme="minorHAnsi"/>
        </w:rPr>
        <w:t>You will receive a confirmation email and a fee waiver once your request has been processed. </w:t>
      </w:r>
    </w:p>
    <w:p w14:paraId="6500B2C3" w14:textId="77777777" w:rsidR="00867D3C" w:rsidRPr="00867D3C" w:rsidRDefault="00867D3C" w:rsidP="00867D3C">
      <w:pPr>
        <w:spacing w:before="100" w:beforeAutospacing="1" w:after="100" w:afterAutospacing="1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>Step 4</w:t>
      </w:r>
      <w:r w:rsidRPr="00867D3C">
        <w:rPr>
          <w:rFonts w:eastAsia="Times New Roman" w:cstheme="minorHAnsi"/>
        </w:rPr>
        <w:t> - Review </w:t>
      </w:r>
      <w:hyperlink r:id="rId14" w:history="1">
        <w:r w:rsidRPr="00867D3C">
          <w:rPr>
            <w:rStyle w:val="Hyperlink"/>
            <w:rFonts w:eastAsia="Times New Roman" w:cstheme="minorHAnsi"/>
            <w:b/>
            <w:bCs/>
          </w:rPr>
          <w:t>Group Expectations </w:t>
        </w:r>
      </w:hyperlink>
      <w:r w:rsidRPr="00867D3C">
        <w:rPr>
          <w:rFonts w:eastAsia="Times New Roman" w:cstheme="minorHAnsi"/>
        </w:rPr>
        <w:t>and </w:t>
      </w:r>
      <w:hyperlink r:id="rId15" w:history="1">
        <w:r w:rsidRPr="00867D3C">
          <w:rPr>
            <w:rStyle w:val="Hyperlink"/>
            <w:rFonts w:eastAsia="Times New Roman" w:cstheme="minorHAnsi"/>
            <w:b/>
            <w:bCs/>
          </w:rPr>
          <w:t>FAQs</w:t>
        </w:r>
      </w:hyperlink>
      <w:r w:rsidRPr="00867D3C">
        <w:rPr>
          <w:rFonts w:eastAsia="Times New Roman" w:cstheme="minorHAnsi"/>
          <w:b/>
          <w:bCs/>
        </w:rPr>
        <w:t> </w:t>
      </w:r>
      <w:r w:rsidRPr="00867D3C">
        <w:rPr>
          <w:rFonts w:eastAsia="Times New Roman" w:cstheme="minorHAnsi"/>
        </w:rPr>
        <w:t>prior to trip.</w:t>
      </w:r>
    </w:p>
    <w:p w14:paraId="66D6CF55" w14:textId="77777777" w:rsidR="00867D3C" w:rsidRPr="00867D3C" w:rsidRDefault="00867D3C" w:rsidP="00867D3C">
      <w:pPr>
        <w:spacing w:before="100" w:beforeAutospacing="1" w:after="0" w:line="360" w:lineRule="atLeast"/>
        <w:rPr>
          <w:rFonts w:eastAsia="Times New Roman" w:cstheme="minorHAnsi"/>
        </w:rPr>
      </w:pPr>
      <w:r w:rsidRPr="00867D3C">
        <w:rPr>
          <w:rFonts w:eastAsia="Times New Roman" w:cstheme="minorHAnsi"/>
          <w:b/>
          <w:bCs/>
        </w:rPr>
        <w:t>Step 5</w:t>
      </w:r>
      <w:r w:rsidRPr="00867D3C">
        <w:rPr>
          <w:rFonts w:eastAsia="Times New Roman" w:cstheme="minorHAnsi"/>
        </w:rPr>
        <w:t> - Check out our </w:t>
      </w:r>
      <w:hyperlink r:id="rId16" w:history="1">
        <w:r w:rsidRPr="00867D3C">
          <w:rPr>
            <w:rStyle w:val="Hyperlink"/>
            <w:rFonts w:eastAsia="Times New Roman" w:cstheme="minorHAnsi"/>
            <w:b/>
            <w:bCs/>
          </w:rPr>
          <w:t>Suggested Activities</w:t>
        </w:r>
        <w:r w:rsidRPr="00867D3C">
          <w:rPr>
            <w:rStyle w:val="Hyperlink"/>
            <w:rFonts w:eastAsia="Times New Roman" w:cstheme="minorHAnsi"/>
          </w:rPr>
          <w:t> </w:t>
        </w:r>
      </w:hyperlink>
      <w:r w:rsidRPr="00867D3C">
        <w:rPr>
          <w:rFonts w:eastAsia="Times New Roman" w:cstheme="minorHAnsi"/>
        </w:rPr>
        <w:t>Page for ideas on how to enjoy your visit.  </w:t>
      </w:r>
    </w:p>
    <w:p w14:paraId="59DCF0AE" w14:textId="586D994F" w:rsidR="006429BC" w:rsidRDefault="00867D3C">
      <w:pPr>
        <w:spacing w:before="0"/>
      </w:pPr>
      <w:r>
        <w:br w:type="page"/>
      </w:r>
      <w:bookmarkStart w:id="0" w:name="_GoBack"/>
      <w:r w:rsidR="00042F71">
        <w:rPr>
          <w:noProof/>
        </w:rPr>
        <w:lastRenderedPageBreak/>
        <w:drawing>
          <wp:inline distT="0" distB="0" distL="0" distR="0" wp14:anchorId="7F9F483B" wp14:editId="17C1B76E">
            <wp:extent cx="5943600" cy="77285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s Direction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0A2645" w14:textId="77777777" w:rsidR="00867D3C" w:rsidRDefault="00867D3C">
      <w:pPr>
        <w:spacing w:before="0"/>
      </w:pPr>
    </w:p>
    <w:tbl>
      <w:tblPr>
        <w:tblStyle w:val="TableGrid"/>
        <w:tblpPr w:leftFromText="180" w:rightFromText="180" w:vertAnchor="text" w:horzAnchor="margin" w:tblpY="1637"/>
        <w:tblW w:w="5035" w:type="pct"/>
        <w:tblLook w:val="04A0" w:firstRow="1" w:lastRow="0" w:firstColumn="1" w:lastColumn="0" w:noHBand="0" w:noVBand="1"/>
      </w:tblPr>
      <w:tblGrid>
        <w:gridCol w:w="2806"/>
        <w:gridCol w:w="1958"/>
        <w:gridCol w:w="4651"/>
      </w:tblGrid>
      <w:tr w:rsidR="00867D3C" w:rsidRPr="00846B76" w14:paraId="1C737DCC" w14:textId="77777777" w:rsidTr="000855B1">
        <w:trPr>
          <w:trHeight w:val="705"/>
        </w:trPr>
        <w:tc>
          <w:tcPr>
            <w:tcW w:w="2530" w:type="pct"/>
            <w:gridSpan w:val="2"/>
            <w:vAlign w:val="bottom"/>
          </w:tcPr>
          <w:p w14:paraId="7C6ADD7C" w14:textId="77777777" w:rsidR="00867D3C" w:rsidRPr="00846B76" w:rsidRDefault="00867D3C" w:rsidP="00540479">
            <w:pPr>
              <w:pStyle w:val="NormalIndent"/>
              <w:ind w:left="-17"/>
            </w:pPr>
            <w:r>
              <w:lastRenderedPageBreak/>
              <w:t>Group Name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2ABFD5A2" w14:textId="77777777" w:rsidR="00867D3C" w:rsidRPr="00846B76" w:rsidRDefault="00867D3C" w:rsidP="00540479"/>
        </w:tc>
      </w:tr>
      <w:tr w:rsidR="00867D3C" w:rsidRPr="00846B76" w14:paraId="2723C184" w14:textId="77777777" w:rsidTr="000855B1">
        <w:trPr>
          <w:trHeight w:val="687"/>
        </w:trPr>
        <w:tc>
          <w:tcPr>
            <w:tcW w:w="2530" w:type="pct"/>
            <w:gridSpan w:val="2"/>
            <w:vAlign w:val="bottom"/>
          </w:tcPr>
          <w:p w14:paraId="15ADBBB3" w14:textId="77777777" w:rsidR="00867D3C" w:rsidRPr="00846B76" w:rsidRDefault="00867D3C" w:rsidP="00540479">
            <w:pPr>
              <w:pStyle w:val="NormalIndent"/>
              <w:ind w:left="-17"/>
            </w:pPr>
            <w:r>
              <w:t>Grade Level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45068B88" w14:textId="77777777" w:rsidR="00867D3C" w:rsidRPr="00846B76" w:rsidRDefault="00867D3C" w:rsidP="00540479"/>
        </w:tc>
      </w:tr>
      <w:tr w:rsidR="00867D3C" w:rsidRPr="00846B76" w14:paraId="39387A80" w14:textId="77777777" w:rsidTr="000855B1">
        <w:trPr>
          <w:trHeight w:val="687"/>
        </w:trPr>
        <w:tc>
          <w:tcPr>
            <w:tcW w:w="2530" w:type="pct"/>
            <w:gridSpan w:val="2"/>
            <w:vAlign w:val="bottom"/>
          </w:tcPr>
          <w:p w14:paraId="21C3A804" w14:textId="77777777" w:rsidR="00867D3C" w:rsidRDefault="00867D3C" w:rsidP="00540479">
            <w:pPr>
              <w:pStyle w:val="NormalIndent"/>
              <w:ind w:left="-17"/>
            </w:pPr>
            <w:r>
              <w:t>Group Leader Name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6A116ABB" w14:textId="77777777" w:rsidR="00867D3C" w:rsidRPr="00846B76" w:rsidRDefault="00867D3C" w:rsidP="00540479"/>
        </w:tc>
      </w:tr>
      <w:tr w:rsidR="00867D3C" w:rsidRPr="00846B76" w14:paraId="1F3B3762" w14:textId="77777777" w:rsidTr="000855B1">
        <w:trPr>
          <w:trHeight w:val="705"/>
        </w:trPr>
        <w:tc>
          <w:tcPr>
            <w:tcW w:w="2530" w:type="pct"/>
            <w:gridSpan w:val="2"/>
            <w:vAlign w:val="bottom"/>
          </w:tcPr>
          <w:p w14:paraId="46C04FED" w14:textId="77777777" w:rsidR="00867D3C" w:rsidRPr="00846B76" w:rsidRDefault="00867D3C" w:rsidP="00540479">
            <w:pPr>
              <w:pStyle w:val="NormalIndent"/>
              <w:ind w:left="-17"/>
            </w:pPr>
            <w:r>
              <w:t>Group Leader Phone Number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5AC6FF41" w14:textId="77777777" w:rsidR="00867D3C" w:rsidRPr="00846B76" w:rsidRDefault="00867D3C" w:rsidP="00540479"/>
        </w:tc>
      </w:tr>
      <w:tr w:rsidR="00867D3C" w:rsidRPr="00846B76" w14:paraId="4E63278D" w14:textId="77777777" w:rsidTr="000855B1">
        <w:trPr>
          <w:trHeight w:val="997"/>
        </w:trPr>
        <w:tc>
          <w:tcPr>
            <w:tcW w:w="2530" w:type="pct"/>
            <w:gridSpan w:val="2"/>
            <w:vAlign w:val="bottom"/>
          </w:tcPr>
          <w:p w14:paraId="3DC86B1E" w14:textId="77777777" w:rsidR="00867D3C" w:rsidRPr="00846B76" w:rsidRDefault="00867D3C" w:rsidP="00540479">
            <w:pPr>
              <w:pStyle w:val="NormalIndent"/>
              <w:ind w:left="-17"/>
            </w:pPr>
            <w:r>
              <w:t xml:space="preserve">Group Leader E-mail Address </w:t>
            </w:r>
            <w:r>
              <w:br/>
            </w:r>
            <w:r w:rsidRPr="00DA652F">
              <w:rPr>
                <w:sz w:val="20"/>
                <w:szCs w:val="20"/>
              </w:rPr>
              <w:t>(This is where your confirmation will be sent)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4CC2206F" w14:textId="77777777" w:rsidR="00867D3C" w:rsidRPr="00846B76" w:rsidRDefault="00867D3C" w:rsidP="00540479"/>
        </w:tc>
      </w:tr>
      <w:tr w:rsidR="00867D3C" w:rsidRPr="00846B76" w14:paraId="700B373D" w14:textId="77777777" w:rsidTr="000855B1">
        <w:trPr>
          <w:trHeight w:val="1015"/>
        </w:trPr>
        <w:tc>
          <w:tcPr>
            <w:tcW w:w="2530" w:type="pct"/>
            <w:gridSpan w:val="2"/>
            <w:vAlign w:val="bottom"/>
          </w:tcPr>
          <w:p w14:paraId="4CF13546" w14:textId="77777777" w:rsidR="00867D3C" w:rsidRPr="00846B76" w:rsidRDefault="00867D3C" w:rsidP="00540479">
            <w:pPr>
              <w:pStyle w:val="NormalIndent"/>
              <w:ind w:left="-17"/>
            </w:pPr>
            <w:r>
              <w:t xml:space="preserve">Number of Adults </w:t>
            </w:r>
            <w:r>
              <w:br/>
            </w:r>
            <w:r w:rsidRPr="00DA652F">
              <w:rPr>
                <w:sz w:val="20"/>
                <w:szCs w:val="20"/>
              </w:rPr>
              <w:t>(A ratio of 1 adult per 5 children is REQUIRED)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5C958B3B" w14:textId="77777777" w:rsidR="00867D3C" w:rsidRPr="00846B76" w:rsidRDefault="00867D3C" w:rsidP="00540479"/>
        </w:tc>
      </w:tr>
      <w:tr w:rsidR="00867D3C" w:rsidRPr="00846B76" w14:paraId="0889DFC6" w14:textId="77777777" w:rsidTr="000855B1">
        <w:trPr>
          <w:trHeight w:val="705"/>
        </w:trPr>
        <w:tc>
          <w:tcPr>
            <w:tcW w:w="2530" w:type="pct"/>
            <w:gridSpan w:val="2"/>
            <w:vAlign w:val="bottom"/>
          </w:tcPr>
          <w:p w14:paraId="79531312" w14:textId="77777777" w:rsidR="00867D3C" w:rsidRPr="00846B76" w:rsidRDefault="00867D3C" w:rsidP="00540479">
            <w:pPr>
              <w:pStyle w:val="NormalIndent"/>
              <w:ind w:left="-17"/>
            </w:pPr>
            <w:r>
              <w:t>Number of Students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030F99BF" w14:textId="77777777" w:rsidR="00867D3C" w:rsidRPr="00846B76" w:rsidRDefault="00867D3C" w:rsidP="00540479"/>
        </w:tc>
      </w:tr>
      <w:tr w:rsidR="00867D3C" w:rsidRPr="00846B76" w14:paraId="546AB157" w14:textId="77777777" w:rsidTr="000855B1">
        <w:trPr>
          <w:trHeight w:val="687"/>
        </w:trPr>
        <w:tc>
          <w:tcPr>
            <w:tcW w:w="2530" w:type="pct"/>
            <w:gridSpan w:val="2"/>
            <w:vAlign w:val="bottom"/>
          </w:tcPr>
          <w:p w14:paraId="2C5A68EE" w14:textId="77777777" w:rsidR="00867D3C" w:rsidRPr="00846B76" w:rsidRDefault="00867D3C" w:rsidP="00540479">
            <w:pPr>
              <w:pStyle w:val="NormalIndent"/>
              <w:ind w:left="-17"/>
            </w:pPr>
            <w:r>
              <w:t>Mode of Transportation</w:t>
            </w:r>
          </w:p>
        </w:tc>
        <w:tc>
          <w:tcPr>
            <w:tcW w:w="2470" w:type="pct"/>
            <w:shd w:val="clear" w:color="auto" w:fill="F2F2F2" w:themeFill="background1" w:themeFillShade="F2"/>
            <w:vAlign w:val="bottom"/>
          </w:tcPr>
          <w:p w14:paraId="23782D33" w14:textId="77777777" w:rsidR="00867D3C" w:rsidRPr="00846B76" w:rsidRDefault="00867D3C" w:rsidP="00540479"/>
        </w:tc>
      </w:tr>
      <w:tr w:rsidR="00867D3C" w:rsidRPr="00846B76" w14:paraId="15375178" w14:textId="77777777" w:rsidTr="000855B1">
        <w:trPr>
          <w:trHeight w:val="687"/>
        </w:trPr>
        <w:tc>
          <w:tcPr>
            <w:tcW w:w="2530" w:type="pct"/>
            <w:gridSpan w:val="2"/>
          </w:tcPr>
          <w:p w14:paraId="1C223475" w14:textId="424AB18A" w:rsidR="00867D3C" w:rsidRDefault="00867D3C" w:rsidP="00540479">
            <w:pPr>
              <w:pStyle w:val="NormalIndent"/>
              <w:ind w:left="-17"/>
            </w:pPr>
            <w:r>
              <w:t>Date of Visit (MM/DD/YYYY)</w:t>
            </w:r>
            <w:r w:rsidR="000855B1">
              <w:t xml:space="preserve"> 1</w:t>
            </w:r>
            <w:r w:rsidR="000855B1">
              <w:rPr>
                <w:vertAlign w:val="superscript"/>
              </w:rPr>
              <w:t>st</w:t>
            </w:r>
            <w:r w:rsidR="000855B1">
              <w:t xml:space="preserve"> Choice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67432034" w14:textId="77777777" w:rsidR="00867D3C" w:rsidRDefault="00867D3C" w:rsidP="00540479">
            <w:pPr>
              <w:pStyle w:val="NormalIndent"/>
            </w:pPr>
          </w:p>
        </w:tc>
      </w:tr>
      <w:tr w:rsidR="000855B1" w:rsidRPr="00846B76" w14:paraId="7E15C0EB" w14:textId="77777777" w:rsidTr="000855B1">
        <w:trPr>
          <w:trHeight w:val="687"/>
        </w:trPr>
        <w:tc>
          <w:tcPr>
            <w:tcW w:w="2530" w:type="pct"/>
            <w:gridSpan w:val="2"/>
          </w:tcPr>
          <w:p w14:paraId="1B84A2D5" w14:textId="34E434B7" w:rsidR="000855B1" w:rsidRDefault="000855B1" w:rsidP="00540479">
            <w:pPr>
              <w:pStyle w:val="NormalIndent"/>
              <w:ind w:left="-17"/>
            </w:pPr>
            <w:r>
              <w:t>Date of Visit (MM/DD/YYYY) 2</w:t>
            </w:r>
            <w:r w:rsidRPr="000855B1">
              <w:rPr>
                <w:vertAlign w:val="superscript"/>
              </w:rPr>
              <w:t>nd</w:t>
            </w:r>
            <w:r>
              <w:t xml:space="preserve"> Choice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4A67758F" w14:textId="77777777" w:rsidR="000855B1" w:rsidRDefault="000855B1" w:rsidP="00540479">
            <w:pPr>
              <w:pStyle w:val="NormalIndent"/>
            </w:pPr>
          </w:p>
        </w:tc>
      </w:tr>
      <w:tr w:rsidR="000855B1" w:rsidRPr="00846B76" w14:paraId="2BA20F1E" w14:textId="77777777" w:rsidTr="000855B1">
        <w:trPr>
          <w:trHeight w:val="687"/>
        </w:trPr>
        <w:tc>
          <w:tcPr>
            <w:tcW w:w="2530" w:type="pct"/>
            <w:gridSpan w:val="2"/>
          </w:tcPr>
          <w:p w14:paraId="6DABF220" w14:textId="1204FEC3" w:rsidR="000855B1" w:rsidRDefault="000855B1" w:rsidP="00540479">
            <w:pPr>
              <w:pStyle w:val="NormalIndent"/>
              <w:ind w:left="-17"/>
            </w:pPr>
            <w:r>
              <w:t>Date of Visit (MM/DD/YYYY) 3</w:t>
            </w:r>
            <w:r w:rsidRPr="000855B1">
              <w:rPr>
                <w:vertAlign w:val="superscript"/>
              </w:rPr>
              <w:t>rd</w:t>
            </w:r>
            <w:r>
              <w:t xml:space="preserve"> Choice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787495C1" w14:textId="77777777" w:rsidR="000855B1" w:rsidRDefault="000855B1" w:rsidP="00540479">
            <w:pPr>
              <w:pStyle w:val="NormalIndent"/>
            </w:pPr>
          </w:p>
        </w:tc>
      </w:tr>
      <w:tr w:rsidR="00867D3C" w:rsidRPr="00846B76" w14:paraId="08C1EDBA" w14:textId="77777777" w:rsidTr="000855B1">
        <w:trPr>
          <w:trHeight w:val="705"/>
        </w:trPr>
        <w:tc>
          <w:tcPr>
            <w:tcW w:w="2530" w:type="pct"/>
            <w:gridSpan w:val="2"/>
          </w:tcPr>
          <w:p w14:paraId="063D35A0" w14:textId="77777777" w:rsidR="00867D3C" w:rsidRDefault="00867D3C" w:rsidP="00540479">
            <w:pPr>
              <w:pStyle w:val="NormalIndent"/>
              <w:ind w:left="-17"/>
            </w:pPr>
            <w:r>
              <w:t>Time of Arrival (HH:MM)</w:t>
            </w:r>
          </w:p>
        </w:tc>
        <w:tc>
          <w:tcPr>
            <w:tcW w:w="2470" w:type="pct"/>
            <w:shd w:val="clear" w:color="auto" w:fill="F2F2F2" w:themeFill="background1" w:themeFillShade="F2"/>
          </w:tcPr>
          <w:p w14:paraId="753EE41C" w14:textId="77777777" w:rsidR="00867D3C" w:rsidRDefault="00867D3C" w:rsidP="00540479">
            <w:pPr>
              <w:pStyle w:val="NormalIndent"/>
            </w:pPr>
          </w:p>
        </w:tc>
      </w:tr>
      <w:tr w:rsidR="00867D3C" w:rsidRPr="00846B76" w14:paraId="778C1C8B" w14:textId="77777777" w:rsidTr="000855B1">
        <w:trPr>
          <w:trHeight w:val="687"/>
        </w:trPr>
        <w:tc>
          <w:tcPr>
            <w:tcW w:w="1490" w:type="pct"/>
            <w:vAlign w:val="bottom"/>
          </w:tcPr>
          <w:p w14:paraId="12C9AD3F" w14:textId="77777777" w:rsidR="00867D3C" w:rsidRPr="00846B76" w:rsidRDefault="00867D3C" w:rsidP="00540479">
            <w:r>
              <w:t>Additional Comments:</w:t>
            </w:r>
          </w:p>
        </w:tc>
        <w:tc>
          <w:tcPr>
            <w:tcW w:w="3510" w:type="pct"/>
            <w:gridSpan w:val="2"/>
            <w:shd w:val="clear" w:color="auto" w:fill="F2F2F2" w:themeFill="background1" w:themeFillShade="F2"/>
            <w:vAlign w:val="bottom"/>
          </w:tcPr>
          <w:p w14:paraId="5E0817F6" w14:textId="77777777" w:rsidR="00867D3C" w:rsidRPr="00846B76" w:rsidRDefault="00867D3C" w:rsidP="00540479"/>
        </w:tc>
      </w:tr>
    </w:tbl>
    <w:p w14:paraId="552FFB14" w14:textId="77777777" w:rsidR="00867D3C" w:rsidRDefault="00867D3C" w:rsidP="00867D3C">
      <w:pPr>
        <w:jc w:val="center"/>
      </w:pPr>
      <w:r>
        <w:rPr>
          <w:rFonts w:eastAsia="Calibri" w:cstheme="minorHAnsi"/>
          <w:b/>
          <w:noProof/>
          <w:color w:val="000000" w:themeColor="text1"/>
          <w:sz w:val="48"/>
          <w:szCs w:val="48"/>
        </w:rPr>
        <w:t xml:space="preserve">Cabrillo </w:t>
      </w:r>
      <w:r w:rsidRPr="00673A03">
        <w:rPr>
          <w:rFonts w:eastAsia="Calibri" w:cstheme="minorHAnsi"/>
          <w:b/>
          <w:noProof/>
          <w:color w:val="000000" w:themeColor="text1"/>
          <w:sz w:val="48"/>
          <w:szCs w:val="48"/>
        </w:rPr>
        <w:t>Fee Waiver Request Form</w:t>
      </w:r>
      <w:r w:rsidR="00540479">
        <w:rPr>
          <w:rFonts w:eastAsia="Calibri" w:cstheme="minorHAnsi"/>
          <w:b/>
          <w:noProof/>
          <w:color w:val="000000" w:themeColor="text1"/>
          <w:sz w:val="48"/>
          <w:szCs w:val="48"/>
        </w:rPr>
        <w:t xml:space="preserve"> </w:t>
      </w:r>
      <w:r w:rsidR="00540479">
        <w:rPr>
          <w:rFonts w:eastAsia="Calibri" w:cstheme="minorHAnsi"/>
          <w:b/>
          <w:noProof/>
          <w:color w:val="000000" w:themeColor="text1"/>
          <w:sz w:val="48"/>
          <w:szCs w:val="48"/>
        </w:rPr>
        <w:br/>
      </w:r>
      <w:r w:rsidR="00540479" w:rsidRPr="00540479">
        <w:rPr>
          <w:rFonts w:eastAsia="Calibri" w:cstheme="minorHAnsi"/>
          <w:bCs/>
          <w:noProof/>
          <w:color w:val="000000" w:themeColor="text1"/>
          <w:sz w:val="24"/>
          <w:szCs w:val="24"/>
        </w:rPr>
        <w:t xml:space="preserve">(Email form to </w:t>
      </w:r>
      <w:hyperlink r:id="rId18" w:history="1">
        <w:r w:rsidR="00540479" w:rsidRPr="00540479">
          <w:rPr>
            <w:rStyle w:val="Hyperlink"/>
            <w:rFonts w:eastAsia="Calibri" w:cstheme="minorHAnsi"/>
            <w:bCs/>
            <w:noProof/>
            <w:sz w:val="24"/>
            <w:szCs w:val="24"/>
          </w:rPr>
          <w:t>cabr_education@nps.gov</w:t>
        </w:r>
      </w:hyperlink>
      <w:r w:rsidR="00540479" w:rsidRPr="00540479">
        <w:rPr>
          <w:rFonts w:eastAsia="Calibri" w:cstheme="minorHAnsi"/>
          <w:bCs/>
          <w:noProof/>
          <w:color w:val="000000" w:themeColor="text1"/>
          <w:sz w:val="24"/>
          <w:szCs w:val="24"/>
        </w:rPr>
        <w:t>)</w:t>
      </w:r>
      <w:r w:rsidR="00540479" w:rsidRPr="00540479">
        <w:rPr>
          <w:rFonts w:eastAsia="Calibri" w:cstheme="minorHAnsi"/>
          <w:bCs/>
          <w:noProof/>
          <w:color w:val="000000" w:themeColor="text1"/>
          <w:sz w:val="24"/>
          <w:szCs w:val="24"/>
        </w:rPr>
        <w:br/>
      </w:r>
    </w:p>
    <w:p w14:paraId="2CC00E66" w14:textId="77777777" w:rsidR="000172E5" w:rsidRPr="0006568A" w:rsidRDefault="000172E5"/>
    <w:sectPr w:rsidR="000172E5" w:rsidRPr="0006568A" w:rsidSect="006145D8"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38C72" w14:textId="77777777" w:rsidR="00741B20" w:rsidRDefault="00741B20" w:rsidP="000172E5">
      <w:pPr>
        <w:spacing w:after="0" w:line="240" w:lineRule="auto"/>
      </w:pPr>
      <w:r>
        <w:separator/>
      </w:r>
    </w:p>
  </w:endnote>
  <w:endnote w:type="continuationSeparator" w:id="0">
    <w:p w14:paraId="320A1FAC" w14:textId="77777777" w:rsidR="00741B20" w:rsidRDefault="00741B2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58FC36-9BE5-AA4A-9B44-112B91C02CA8}"/>
    <w:embedBold r:id="rId2" w:fontKey="{D2596B01-519D-F840-A011-2D4CAA60504F}"/>
    <w:embedItalic r:id="rId3" w:fontKey="{83D48CA0-5F45-3742-A255-3483A9BA92FF}"/>
    <w:embedBoldItalic r:id="rId4" w:fontKey="{D63699ED-AF6C-0540-8DAD-DAADD8704981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6FB01CAC-DBF0-7D40-9F8D-5F307136D696}"/>
    <w:embedBold r:id="rId6" w:fontKey="{0180A643-4BE7-5647-B702-BFF25C547B20}"/>
    <w:embedItalic r:id="rId7" w:fontKey="{2313121D-4559-8F4D-A862-CB334138DF05}"/>
    <w:embedBoldItalic r:id="rId8" w:fontKey="{4EBE31D3-62BB-5C4E-A6DA-8751060BBF3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9" w:fontKey="{86825DE2-3CBA-C44F-9821-4669B28E07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9FD5E622-1088-584E-B610-A91DE44D6052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11" w:fontKey="{0D620AC1-6379-B04B-A5B8-1A72A02C9B1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342D4344-006A-E942-8617-0369E8E62D7D}"/>
    <w:embedBold r:id="rId13" w:fontKey="{E5FEF743-7359-3943-B565-A992C604054E}"/>
    <w:embedItalic r:id="rId14" w:fontKey="{C45A55E0-1840-1B44-856A-F722ED3BA812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5" w:fontKey="{5ABBA1C4-D56F-6542-A75F-4B8DE1C238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82ED0" w14:textId="77777777" w:rsidR="00741B20" w:rsidRDefault="00741B20" w:rsidP="000172E5">
      <w:pPr>
        <w:spacing w:after="0" w:line="240" w:lineRule="auto"/>
      </w:pPr>
      <w:r>
        <w:separator/>
      </w:r>
    </w:p>
  </w:footnote>
  <w:footnote w:type="continuationSeparator" w:id="0">
    <w:p w14:paraId="1D0D7BCA" w14:textId="77777777" w:rsidR="00741B20" w:rsidRDefault="00741B20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80A0FAC"/>
    <w:multiLevelType w:val="multilevel"/>
    <w:tmpl w:val="FA02A8B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A7"/>
    <w:rsid w:val="000172E5"/>
    <w:rsid w:val="00042F71"/>
    <w:rsid w:val="00052382"/>
    <w:rsid w:val="0006568A"/>
    <w:rsid w:val="00076F0F"/>
    <w:rsid w:val="00084253"/>
    <w:rsid w:val="000855B1"/>
    <w:rsid w:val="000D1F49"/>
    <w:rsid w:val="001727CA"/>
    <w:rsid w:val="001E32D8"/>
    <w:rsid w:val="002C56E6"/>
    <w:rsid w:val="002E2956"/>
    <w:rsid w:val="00311D4F"/>
    <w:rsid w:val="00344849"/>
    <w:rsid w:val="00361E11"/>
    <w:rsid w:val="003C64D5"/>
    <w:rsid w:val="003F0847"/>
    <w:rsid w:val="0040090B"/>
    <w:rsid w:val="0046302A"/>
    <w:rsid w:val="00487D2D"/>
    <w:rsid w:val="004C0CF3"/>
    <w:rsid w:val="004D5D62"/>
    <w:rsid w:val="005112D0"/>
    <w:rsid w:val="00540479"/>
    <w:rsid w:val="00577E06"/>
    <w:rsid w:val="00583334"/>
    <w:rsid w:val="005A3BF7"/>
    <w:rsid w:val="005D54FF"/>
    <w:rsid w:val="005F2035"/>
    <w:rsid w:val="005F7990"/>
    <w:rsid w:val="006145D8"/>
    <w:rsid w:val="0063739C"/>
    <w:rsid w:val="006429BC"/>
    <w:rsid w:val="00673A03"/>
    <w:rsid w:val="007147D7"/>
    <w:rsid w:val="007170DC"/>
    <w:rsid w:val="00741B20"/>
    <w:rsid w:val="00770F25"/>
    <w:rsid w:val="007A35A8"/>
    <w:rsid w:val="007B0A85"/>
    <w:rsid w:val="007C6A52"/>
    <w:rsid w:val="0082043E"/>
    <w:rsid w:val="00846B76"/>
    <w:rsid w:val="00867D3C"/>
    <w:rsid w:val="008E203A"/>
    <w:rsid w:val="008E7B9C"/>
    <w:rsid w:val="0091229C"/>
    <w:rsid w:val="00940E73"/>
    <w:rsid w:val="0098597D"/>
    <w:rsid w:val="009B04A7"/>
    <w:rsid w:val="009F619A"/>
    <w:rsid w:val="009F6DDE"/>
    <w:rsid w:val="00A370A8"/>
    <w:rsid w:val="00B337A2"/>
    <w:rsid w:val="00B82068"/>
    <w:rsid w:val="00BD4753"/>
    <w:rsid w:val="00BD5CB1"/>
    <w:rsid w:val="00BE62EE"/>
    <w:rsid w:val="00C003BA"/>
    <w:rsid w:val="00C07CC2"/>
    <w:rsid w:val="00C4602F"/>
    <w:rsid w:val="00C46878"/>
    <w:rsid w:val="00C6231D"/>
    <w:rsid w:val="00CA388C"/>
    <w:rsid w:val="00CB4A51"/>
    <w:rsid w:val="00CC3DE7"/>
    <w:rsid w:val="00CD4532"/>
    <w:rsid w:val="00CD47B0"/>
    <w:rsid w:val="00CE6104"/>
    <w:rsid w:val="00CE7918"/>
    <w:rsid w:val="00D16163"/>
    <w:rsid w:val="00D72845"/>
    <w:rsid w:val="00DA652F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F4FD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character" w:styleId="Strong">
    <w:name w:val="Strong"/>
    <w:basedOn w:val="DefaultParagraphFont"/>
    <w:uiPriority w:val="22"/>
    <w:qFormat/>
    <w:rsid w:val="00867D3C"/>
    <w:rPr>
      <w:b/>
      <w:bCs/>
    </w:rPr>
  </w:style>
  <w:style w:type="character" w:customStyle="1" w:styleId="apple-converted-space">
    <w:name w:val="apple-converted-space"/>
    <w:basedOn w:val="DefaultParagraphFont"/>
    <w:rsid w:val="00867D3C"/>
  </w:style>
  <w:style w:type="character" w:styleId="Emphasis">
    <w:name w:val="Emphasis"/>
    <w:basedOn w:val="DefaultParagraphFont"/>
    <w:uiPriority w:val="20"/>
    <w:qFormat/>
    <w:rsid w:val="00867D3C"/>
    <w:rPr>
      <w:i/>
      <w:iCs/>
    </w:rPr>
  </w:style>
  <w:style w:type="character" w:styleId="UnresolvedMention">
    <w:name w:val="Unresolved Mention"/>
    <w:basedOn w:val="DefaultParagraphFont"/>
    <w:uiPriority w:val="99"/>
    <w:semiHidden/>
    <w:rsid w:val="00CA388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4FF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4F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ps.gov/cabr/learn/nature/visiting-the-tidepools.htm" TargetMode="External"/><Relationship Id="rId18" Type="http://schemas.openxmlformats.org/officeDocument/2006/relationships/hyperlink" Target="mailto:cabr_education@nps.gov?subject=Fee%20Waiver%20Request%20For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nps.gov/cabr/planyourvisit/tidepool-permits.htm" TargetMode="External"/><Relationship Id="rId17" Type="http://schemas.openxmlformats.org/officeDocument/2006/relationships/image" Target="media/image1.jpg"/><Relationship Id="rId2" Type="http://schemas.openxmlformats.org/officeDocument/2006/relationships/customXml" Target="../customXml/item2.xml"/><Relationship Id="rId16" Type="http://schemas.openxmlformats.org/officeDocument/2006/relationships/hyperlink" Target="https://www.nps.gov/cabr/learn/education/self-guided-field-trips.ht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ope.ed.gov/accreditation/search.aspx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nps.gov/cabr/learn/education/frequently-asked-questions.htm" TargetMode="External"/><Relationship Id="rId10" Type="http://schemas.openxmlformats.org/officeDocument/2006/relationships/hyperlink" Target="mailto:cabr_education@nps.gov?subject=Fee%20Waiver%20Request%20For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nps.gov/cabr/learn/education/group-expectation.ht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cky/Library/Containers/com.microsoft.Word/Data/Library/Application%20Support/Microsoft/Office/16.0/DTS/Search/%7bFBECAA8C-A1DB-8043-8AA9-6E5ADA33B860%7dtf33365754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{FBECAA8C-A1DB-8043-8AA9-6E5ADA33B860}tf33365754.dotx</Template>
  <TotalTime>0</TotalTime>
  <Pages>3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2019-08-03T04:14:00Z</dcterms:created>
  <dcterms:modified xsi:type="dcterms:W3CDTF">2019-08-15T16:37:00Z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