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bookmarkStart w:id="0" w:name="_GoBack"/>
            <w:bookmarkEnd w:id="0"/>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p>
    <w:p w:rsidR="003A6E33" w:rsidRPr="003A6E33" w:rsidRDefault="003A6E33" w:rsidP="003A6E33">
      <w:pPr>
        <w:rPr>
          <w:rFonts w:ascii="NPSRawlinson" w:hAnsi="NPSRawlinson"/>
          <w:color w:val="000000"/>
          <w:sz w:val="16"/>
          <w:szCs w:val="16"/>
        </w:rPr>
      </w:pPr>
      <w:r w:rsidRPr="003A6E33">
        <w:rPr>
          <w:rFonts w:ascii="Arial" w:hAnsi="Arial" w:cs="Arial"/>
          <w:color w:val="000000"/>
          <w:sz w:val="20"/>
          <w:szCs w:val="20"/>
        </w:rPr>
        <w:t>Phone: 973 736-0550 x50</w:t>
      </w:r>
    </w:p>
    <w:p w:rsidR="0059503A" w:rsidRDefault="0059503A" w:rsidP="000D0701">
      <w:pPr>
        <w:rPr>
          <w:rFonts w:ascii="Arial" w:hAnsi="Arial" w:cs="Arial"/>
          <w:b/>
          <w:color w:val="000000"/>
        </w:rPr>
      </w:pPr>
    </w:p>
    <w:p w:rsidR="00DC1BF0" w:rsidRDefault="00F67203" w:rsidP="003A6E33">
      <w:pPr>
        <w:jc w:val="center"/>
        <w:rPr>
          <w:rFonts w:ascii="Arial" w:hAnsi="Arial" w:cs="Arial"/>
          <w:b/>
          <w:color w:val="000000"/>
          <w:sz w:val="22"/>
          <w:szCs w:val="22"/>
        </w:rPr>
      </w:pPr>
      <w:r>
        <w:rPr>
          <w:rFonts w:ascii="Arial" w:hAnsi="Arial" w:cs="Arial"/>
          <w:b/>
          <w:color w:val="000000"/>
          <w:sz w:val="22"/>
          <w:szCs w:val="22"/>
        </w:rPr>
        <w:t xml:space="preserve">THOMAS EDISON </w:t>
      </w:r>
      <w:r w:rsidR="003E2191">
        <w:rPr>
          <w:rFonts w:ascii="Arial" w:hAnsi="Arial" w:cs="Arial"/>
          <w:b/>
          <w:color w:val="000000"/>
          <w:sz w:val="22"/>
          <w:szCs w:val="22"/>
        </w:rPr>
        <w:t>–</w:t>
      </w:r>
      <w:r w:rsidR="00DC1BF0">
        <w:rPr>
          <w:rFonts w:ascii="Arial" w:hAnsi="Arial" w:cs="Arial"/>
          <w:b/>
          <w:color w:val="000000"/>
          <w:sz w:val="22"/>
          <w:szCs w:val="22"/>
        </w:rPr>
        <w:t xml:space="preserve"> R</w:t>
      </w:r>
      <w:r w:rsidR="003E2191">
        <w:rPr>
          <w:rFonts w:ascii="Arial" w:hAnsi="Arial" w:cs="Arial"/>
          <w:b/>
          <w:color w:val="000000"/>
          <w:sz w:val="22"/>
          <w:szCs w:val="22"/>
        </w:rPr>
        <w:t>EMEMBERING THE WIZARD</w:t>
      </w:r>
    </w:p>
    <w:p w:rsidR="002110B5" w:rsidRDefault="003E2191" w:rsidP="003A6E33">
      <w:pPr>
        <w:jc w:val="center"/>
        <w:rPr>
          <w:rFonts w:ascii="Arial" w:hAnsi="Arial" w:cs="Arial"/>
          <w:b/>
          <w:color w:val="000000"/>
          <w:sz w:val="22"/>
          <w:szCs w:val="22"/>
        </w:rPr>
      </w:pPr>
      <w:r>
        <w:rPr>
          <w:rFonts w:ascii="Arial" w:hAnsi="Arial" w:cs="Arial"/>
          <w:b/>
          <w:color w:val="000000"/>
          <w:sz w:val="22"/>
          <w:szCs w:val="22"/>
        </w:rPr>
        <w:t>October</w:t>
      </w:r>
      <w:r w:rsidR="00F67203">
        <w:rPr>
          <w:rFonts w:ascii="Arial" w:hAnsi="Arial" w:cs="Arial"/>
          <w:b/>
          <w:color w:val="000000"/>
          <w:sz w:val="22"/>
          <w:szCs w:val="22"/>
        </w:rPr>
        <w:t xml:space="preserve"> 2014</w:t>
      </w:r>
    </w:p>
    <w:p w:rsidR="007A5994" w:rsidRDefault="007A5994" w:rsidP="003A6E33">
      <w:pPr>
        <w:jc w:val="center"/>
        <w:rPr>
          <w:rFonts w:ascii="Arial" w:hAnsi="Arial" w:cs="Arial"/>
          <w:b/>
          <w:color w:val="000000"/>
          <w:sz w:val="22"/>
          <w:szCs w:val="22"/>
        </w:rPr>
      </w:pPr>
    </w:p>
    <w:p w:rsidR="00B05E12" w:rsidRDefault="003A6E33" w:rsidP="00F67203">
      <w:pPr>
        <w:spacing w:line="360" w:lineRule="auto"/>
        <w:rPr>
          <w:rFonts w:ascii="Arial" w:hAnsi="Arial" w:cs="Arial"/>
          <w:color w:val="000000"/>
          <w:sz w:val="22"/>
          <w:szCs w:val="22"/>
        </w:rPr>
      </w:pPr>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00BF58A6" w:rsidRPr="00BF58A6">
        <w:t xml:space="preserve"> </w:t>
      </w:r>
      <w:r w:rsidR="00BF58A6" w:rsidRPr="00BF58A6">
        <w:rPr>
          <w:rFonts w:ascii="Arial" w:hAnsi="Arial" w:cs="Arial"/>
          <w:color w:val="000000"/>
          <w:sz w:val="22"/>
          <w:szCs w:val="22"/>
        </w:rPr>
        <w:t xml:space="preserve">The Year of Innovation looks at </w:t>
      </w:r>
      <w:r w:rsidR="00D61F00">
        <w:rPr>
          <w:rFonts w:ascii="Arial" w:hAnsi="Arial" w:cs="Arial"/>
          <w:color w:val="000000"/>
          <w:sz w:val="22"/>
          <w:szCs w:val="22"/>
        </w:rPr>
        <w:t xml:space="preserve">Thomas </w:t>
      </w:r>
      <w:r w:rsidR="00BF58A6" w:rsidRPr="00BF58A6">
        <w:rPr>
          <w:rFonts w:ascii="Arial" w:hAnsi="Arial" w:cs="Arial"/>
          <w:color w:val="000000"/>
          <w:sz w:val="22"/>
          <w:szCs w:val="22"/>
        </w:rPr>
        <w:t>Edison’s final days, his role as a cultural icon and the preservation of the Edison legacy.</w:t>
      </w:r>
      <w:r w:rsidR="00715373">
        <w:rPr>
          <w:rFonts w:ascii="Arial" w:hAnsi="Arial" w:cs="Arial"/>
          <w:color w:val="000000"/>
          <w:sz w:val="22"/>
          <w:szCs w:val="22"/>
        </w:rPr>
        <w:t xml:space="preserve">  </w:t>
      </w:r>
      <w:r w:rsidR="00F05325" w:rsidRPr="00F05325">
        <w:rPr>
          <w:rFonts w:ascii="Arial" w:hAnsi="Arial" w:cs="Arial"/>
          <w:color w:val="000000"/>
          <w:sz w:val="22"/>
          <w:szCs w:val="22"/>
        </w:rPr>
        <w:t xml:space="preserve">Explore these </w:t>
      </w:r>
      <w:r w:rsidR="00DB5A5D">
        <w:rPr>
          <w:rFonts w:ascii="Arial" w:hAnsi="Arial" w:cs="Arial"/>
          <w:color w:val="000000"/>
          <w:sz w:val="22"/>
          <w:szCs w:val="22"/>
        </w:rPr>
        <w:t>ideas</w:t>
      </w:r>
      <w:r w:rsidR="00F05325" w:rsidRPr="00F05325">
        <w:rPr>
          <w:rFonts w:ascii="Arial" w:hAnsi="Arial" w:cs="Arial"/>
          <w:color w:val="000000"/>
          <w:sz w:val="22"/>
          <w:szCs w:val="22"/>
        </w:rPr>
        <w:t xml:space="preserve">, </w:t>
      </w:r>
      <w:r w:rsidR="00FD5994">
        <w:rPr>
          <w:rFonts w:ascii="Arial" w:hAnsi="Arial" w:cs="Arial"/>
          <w:color w:val="000000"/>
          <w:sz w:val="22"/>
          <w:szCs w:val="22"/>
        </w:rPr>
        <w:t xml:space="preserve">attend a program, </w:t>
      </w:r>
      <w:r w:rsidR="00744330">
        <w:rPr>
          <w:rFonts w:ascii="Arial" w:hAnsi="Arial" w:cs="Arial"/>
          <w:color w:val="000000"/>
          <w:sz w:val="22"/>
          <w:szCs w:val="22"/>
        </w:rPr>
        <w:t xml:space="preserve">and </w:t>
      </w:r>
      <w:r w:rsidR="00FD5994">
        <w:rPr>
          <w:rFonts w:ascii="Arial" w:hAnsi="Arial" w:cs="Arial"/>
          <w:color w:val="000000"/>
          <w:sz w:val="22"/>
          <w:szCs w:val="22"/>
        </w:rPr>
        <w:t>see a special e</w:t>
      </w:r>
      <w:r w:rsidR="00FD5994" w:rsidRPr="00FD5994">
        <w:rPr>
          <w:rFonts w:ascii="Arial" w:hAnsi="Arial" w:cs="Arial"/>
          <w:color w:val="000000"/>
          <w:sz w:val="22"/>
          <w:szCs w:val="22"/>
        </w:rPr>
        <w:t xml:space="preserve">xhibit </w:t>
      </w:r>
      <w:r w:rsidR="00FD5994">
        <w:rPr>
          <w:rFonts w:ascii="Arial" w:hAnsi="Arial" w:cs="Arial"/>
          <w:color w:val="000000"/>
          <w:sz w:val="22"/>
          <w:szCs w:val="22"/>
        </w:rPr>
        <w:t xml:space="preserve">of </w:t>
      </w:r>
      <w:r w:rsidR="00FD5994" w:rsidRPr="00FD5994">
        <w:rPr>
          <w:rFonts w:ascii="Arial" w:hAnsi="Arial" w:cs="Arial"/>
          <w:color w:val="000000"/>
          <w:sz w:val="22"/>
          <w:szCs w:val="22"/>
        </w:rPr>
        <w:t>original artifacts</w:t>
      </w:r>
      <w:r w:rsidR="00FD5994">
        <w:rPr>
          <w:rFonts w:ascii="Arial" w:hAnsi="Arial" w:cs="Arial"/>
          <w:color w:val="000000"/>
          <w:sz w:val="22"/>
          <w:szCs w:val="22"/>
        </w:rPr>
        <w:t>,</w:t>
      </w:r>
      <w:r w:rsidR="00FD5994" w:rsidRPr="00FD5994">
        <w:rPr>
          <w:rFonts w:ascii="Arial" w:hAnsi="Arial" w:cs="Arial"/>
          <w:color w:val="000000"/>
          <w:sz w:val="22"/>
          <w:szCs w:val="22"/>
        </w:rPr>
        <w:t xml:space="preserve"> documents and historic photos </w:t>
      </w:r>
      <w:r w:rsidR="00F05325">
        <w:rPr>
          <w:rFonts w:ascii="Arial" w:hAnsi="Arial" w:cs="Arial"/>
          <w:color w:val="000000"/>
          <w:sz w:val="22"/>
          <w:szCs w:val="22"/>
        </w:rPr>
        <w:t>d</w:t>
      </w:r>
      <w:r w:rsidR="00A14E4A">
        <w:rPr>
          <w:rFonts w:ascii="Arial" w:hAnsi="Arial" w:cs="Arial"/>
          <w:color w:val="000000"/>
          <w:sz w:val="22"/>
          <w:szCs w:val="22"/>
        </w:rPr>
        <w:t xml:space="preserve">uring the month of </w:t>
      </w:r>
      <w:r w:rsidR="00E10DBC">
        <w:rPr>
          <w:rFonts w:ascii="Arial" w:hAnsi="Arial" w:cs="Arial"/>
          <w:color w:val="000000"/>
          <w:sz w:val="22"/>
          <w:szCs w:val="22"/>
        </w:rPr>
        <w:t>October</w:t>
      </w:r>
      <w:r w:rsidR="00A14E4A">
        <w:rPr>
          <w:rFonts w:ascii="Arial" w:hAnsi="Arial" w:cs="Arial"/>
          <w:color w:val="000000"/>
          <w:sz w:val="22"/>
          <w:szCs w:val="22"/>
        </w:rPr>
        <w:t xml:space="preserve"> at Thomas Edison Natio</w:t>
      </w:r>
      <w:r w:rsidR="00F05325">
        <w:rPr>
          <w:rFonts w:ascii="Arial" w:hAnsi="Arial" w:cs="Arial"/>
          <w:color w:val="000000"/>
          <w:sz w:val="22"/>
          <w:szCs w:val="22"/>
        </w:rPr>
        <w:t>nal Historical Park</w:t>
      </w:r>
      <w:r w:rsidR="00CC3218">
        <w:rPr>
          <w:rFonts w:ascii="Arial" w:hAnsi="Arial" w:cs="Arial"/>
          <w:color w:val="000000"/>
          <w:sz w:val="22"/>
          <w:szCs w:val="22"/>
        </w:rPr>
        <w:t xml:space="preserve"> (NHP)</w:t>
      </w:r>
      <w:r w:rsidR="00F05325">
        <w:rPr>
          <w:rFonts w:ascii="Arial" w:hAnsi="Arial" w:cs="Arial"/>
          <w:color w:val="000000"/>
          <w:sz w:val="22"/>
          <w:szCs w:val="22"/>
        </w:rPr>
        <w:t xml:space="preserve">. </w:t>
      </w:r>
      <w:r w:rsidR="00715373">
        <w:rPr>
          <w:rFonts w:ascii="Arial" w:hAnsi="Arial" w:cs="Arial"/>
          <w:color w:val="000000"/>
          <w:sz w:val="22"/>
          <w:szCs w:val="22"/>
        </w:rPr>
        <w:t xml:space="preserve"> </w:t>
      </w:r>
      <w:r w:rsidR="00F67203">
        <w:rPr>
          <w:rFonts w:ascii="Arial" w:hAnsi="Arial" w:cs="Arial"/>
          <w:color w:val="000000"/>
          <w:sz w:val="22"/>
          <w:szCs w:val="22"/>
        </w:rPr>
        <w:t>T</w:t>
      </w:r>
      <w:r w:rsidR="00971BCC" w:rsidRPr="003A6E33">
        <w:rPr>
          <w:rFonts w:ascii="Arial" w:hAnsi="Arial" w:cs="Arial"/>
          <w:color w:val="000000"/>
          <w:sz w:val="22"/>
          <w:szCs w:val="22"/>
        </w:rPr>
        <w:t>he program</w:t>
      </w:r>
      <w:r w:rsidR="00A14E4A">
        <w:rPr>
          <w:rFonts w:ascii="Arial" w:hAnsi="Arial" w:cs="Arial"/>
          <w:color w:val="000000"/>
          <w:sz w:val="22"/>
          <w:szCs w:val="22"/>
        </w:rPr>
        <w:t>s</w:t>
      </w:r>
      <w:r w:rsidR="00971BCC" w:rsidRPr="003A6E33">
        <w:rPr>
          <w:rFonts w:ascii="Arial" w:hAnsi="Arial" w:cs="Arial"/>
          <w:color w:val="000000"/>
          <w:sz w:val="22"/>
          <w:szCs w:val="22"/>
        </w:rPr>
        <w:t xml:space="preserve"> </w:t>
      </w:r>
      <w:r w:rsidR="00AF1509">
        <w:rPr>
          <w:rFonts w:ascii="Arial" w:hAnsi="Arial" w:cs="Arial"/>
          <w:color w:val="000000"/>
          <w:sz w:val="22"/>
          <w:szCs w:val="22"/>
        </w:rPr>
        <w:t xml:space="preserve">are free </w:t>
      </w:r>
      <w:r w:rsidR="00914C3D">
        <w:rPr>
          <w:rFonts w:ascii="Arial" w:hAnsi="Arial" w:cs="Arial"/>
          <w:color w:val="000000"/>
          <w:sz w:val="22"/>
          <w:szCs w:val="22"/>
        </w:rPr>
        <w:t xml:space="preserve">with admission </w:t>
      </w:r>
      <w:r w:rsidR="00AF1509">
        <w:rPr>
          <w:rFonts w:ascii="Arial" w:hAnsi="Arial" w:cs="Arial"/>
          <w:color w:val="000000"/>
          <w:sz w:val="22"/>
          <w:szCs w:val="22"/>
        </w:rPr>
        <w:t xml:space="preserve">and </w:t>
      </w:r>
      <w:r w:rsidR="00971BCC" w:rsidRPr="003A6E33">
        <w:rPr>
          <w:rFonts w:ascii="Arial" w:hAnsi="Arial" w:cs="Arial"/>
          <w:color w:val="000000"/>
          <w:sz w:val="22"/>
          <w:szCs w:val="22"/>
        </w:rPr>
        <w:t>will be held at the Labora</w:t>
      </w:r>
      <w:r w:rsidR="00971BCC">
        <w:rPr>
          <w:rFonts w:ascii="Arial" w:hAnsi="Arial" w:cs="Arial"/>
          <w:color w:val="000000"/>
          <w:sz w:val="22"/>
          <w:szCs w:val="22"/>
        </w:rPr>
        <w:t>tory Complex at</w:t>
      </w:r>
      <w:r w:rsidR="00F05325">
        <w:rPr>
          <w:rFonts w:ascii="Arial" w:hAnsi="Arial" w:cs="Arial"/>
          <w:color w:val="000000"/>
          <w:sz w:val="22"/>
          <w:szCs w:val="22"/>
        </w:rPr>
        <w:t xml:space="preserve"> 211 Main Street unless noted.</w:t>
      </w:r>
    </w:p>
    <w:p w:rsidR="00E10DBC" w:rsidRDefault="00E10DBC" w:rsidP="00F67203">
      <w:pPr>
        <w:spacing w:line="360" w:lineRule="auto"/>
        <w:rPr>
          <w:rFonts w:ascii="Arial" w:hAnsi="Arial" w:cs="Arial"/>
          <w:color w:val="000000"/>
          <w:sz w:val="22"/>
          <w:szCs w:val="22"/>
        </w:rPr>
      </w:pPr>
    </w:p>
    <w:p w:rsidR="002B77B3" w:rsidRPr="009003F2" w:rsidRDefault="003E2191" w:rsidP="00CC3218">
      <w:pPr>
        <w:rPr>
          <w:rFonts w:ascii="Arial" w:hAnsi="Arial" w:cs="Arial"/>
          <w:b/>
          <w:color w:val="000000"/>
          <w:sz w:val="20"/>
          <w:szCs w:val="20"/>
          <w:u w:val="single"/>
        </w:rPr>
      </w:pPr>
      <w:r>
        <w:rPr>
          <w:rFonts w:ascii="Arial" w:hAnsi="Arial" w:cs="Arial"/>
          <w:b/>
          <w:color w:val="000000"/>
          <w:sz w:val="22"/>
          <w:szCs w:val="22"/>
          <w:u w:val="single"/>
        </w:rPr>
        <w:t>Thursday, October 2nd</w:t>
      </w:r>
      <w:r w:rsidR="002B77B3" w:rsidRPr="00001258">
        <w:rPr>
          <w:rFonts w:ascii="Arial" w:hAnsi="Arial" w:cs="Arial"/>
          <w:b/>
          <w:color w:val="000000"/>
          <w:sz w:val="22"/>
          <w:szCs w:val="22"/>
          <w:u w:val="single"/>
        </w:rPr>
        <w:t xml:space="preserve"> at </w:t>
      </w:r>
      <w:r w:rsidR="00256AD1">
        <w:rPr>
          <w:rFonts w:ascii="Arial" w:hAnsi="Arial" w:cs="Arial"/>
          <w:b/>
          <w:color w:val="000000"/>
          <w:sz w:val="22"/>
          <w:szCs w:val="22"/>
          <w:u w:val="single"/>
        </w:rPr>
        <w:t>7</w:t>
      </w:r>
      <w:r w:rsidR="002B77B3" w:rsidRPr="00001258">
        <w:rPr>
          <w:rFonts w:ascii="Arial" w:hAnsi="Arial" w:cs="Arial"/>
          <w:b/>
          <w:color w:val="000000"/>
          <w:sz w:val="22"/>
          <w:szCs w:val="22"/>
          <w:u w:val="single"/>
        </w:rPr>
        <w:t>:</w:t>
      </w:r>
      <w:r w:rsidR="00256AD1">
        <w:rPr>
          <w:rFonts w:ascii="Arial" w:hAnsi="Arial" w:cs="Arial"/>
          <w:b/>
          <w:color w:val="000000"/>
          <w:sz w:val="22"/>
          <w:szCs w:val="22"/>
          <w:u w:val="single"/>
        </w:rPr>
        <w:t>0</w:t>
      </w:r>
      <w:r w:rsidR="002B77B3" w:rsidRPr="00001258">
        <w:rPr>
          <w:rFonts w:ascii="Arial" w:hAnsi="Arial" w:cs="Arial"/>
          <w:b/>
          <w:color w:val="000000"/>
          <w:sz w:val="22"/>
          <w:szCs w:val="22"/>
          <w:u w:val="single"/>
        </w:rPr>
        <w:t>0 p.m.</w:t>
      </w:r>
      <w:r>
        <w:rPr>
          <w:rFonts w:ascii="Arial" w:hAnsi="Arial" w:cs="Arial"/>
          <w:b/>
          <w:color w:val="000000"/>
          <w:sz w:val="22"/>
          <w:szCs w:val="22"/>
          <w:u w:val="single"/>
        </w:rPr>
        <w:t xml:space="preserve"> at the West Orange Public Library</w:t>
      </w:r>
      <w:r w:rsidR="00AB54BF">
        <w:rPr>
          <w:rFonts w:ascii="Arial" w:hAnsi="Arial" w:cs="Arial"/>
          <w:b/>
          <w:color w:val="000000"/>
          <w:sz w:val="22"/>
          <w:szCs w:val="22"/>
          <w:u w:val="single"/>
        </w:rPr>
        <w:t xml:space="preserve">, </w:t>
      </w:r>
      <w:r w:rsidR="00AB54BF" w:rsidRPr="009003F2">
        <w:rPr>
          <w:rFonts w:ascii="Arial" w:hAnsi="Arial" w:cs="Arial"/>
          <w:b/>
          <w:color w:val="000000"/>
          <w:sz w:val="20"/>
          <w:szCs w:val="20"/>
          <w:u w:val="single"/>
        </w:rPr>
        <w:t>46 Mt</w:t>
      </w:r>
      <w:r w:rsidR="009003F2" w:rsidRPr="009003F2">
        <w:rPr>
          <w:rFonts w:ascii="Arial" w:hAnsi="Arial" w:cs="Arial"/>
          <w:b/>
          <w:color w:val="000000"/>
          <w:sz w:val="20"/>
          <w:szCs w:val="20"/>
          <w:u w:val="single"/>
        </w:rPr>
        <w:t xml:space="preserve">. Pleasant Ave. </w:t>
      </w:r>
    </w:p>
    <w:p w:rsidR="00991927" w:rsidRDefault="00221E9F" w:rsidP="00E10D1C">
      <w:pPr>
        <w:rPr>
          <w:rFonts w:ascii="Arial" w:hAnsi="Arial" w:cs="Arial"/>
          <w:b/>
          <w:color w:val="000000"/>
          <w:sz w:val="22"/>
          <w:szCs w:val="22"/>
        </w:rPr>
      </w:pPr>
      <w:r w:rsidRPr="00221E9F">
        <w:rPr>
          <w:rFonts w:ascii="Arial" w:hAnsi="Arial" w:cs="Arial"/>
          <w:b/>
          <w:color w:val="000000"/>
          <w:sz w:val="22"/>
          <w:szCs w:val="22"/>
        </w:rPr>
        <w:t>How to Preserve Your Personal Digital Collections</w:t>
      </w:r>
    </w:p>
    <w:p w:rsidR="004C301E" w:rsidRDefault="004C301E" w:rsidP="00E10D1C">
      <w:pPr>
        <w:rPr>
          <w:rFonts w:ascii="Arial" w:hAnsi="Arial" w:cs="Arial"/>
          <w:b/>
          <w:color w:val="000000"/>
          <w:sz w:val="22"/>
          <w:szCs w:val="22"/>
        </w:rPr>
      </w:pPr>
      <w:r>
        <w:rPr>
          <w:rFonts w:ascii="Arial" w:hAnsi="Arial" w:cs="Arial"/>
          <w:b/>
          <w:color w:val="000000"/>
          <w:sz w:val="22"/>
          <w:szCs w:val="22"/>
        </w:rPr>
        <w:t>J</w:t>
      </w:r>
      <w:r w:rsidR="003E2191">
        <w:rPr>
          <w:rFonts w:ascii="Arial" w:hAnsi="Arial" w:cs="Arial"/>
          <w:b/>
          <w:color w:val="000000"/>
          <w:sz w:val="22"/>
          <w:szCs w:val="22"/>
        </w:rPr>
        <w:t>erry Fabris</w:t>
      </w:r>
      <w:r>
        <w:rPr>
          <w:rFonts w:ascii="Arial" w:hAnsi="Arial" w:cs="Arial"/>
          <w:b/>
          <w:color w:val="000000"/>
          <w:sz w:val="22"/>
          <w:szCs w:val="22"/>
        </w:rPr>
        <w:t>, Museum Curator</w:t>
      </w:r>
    </w:p>
    <w:p w:rsidR="00256AD1" w:rsidRPr="00256AD1" w:rsidRDefault="00256AD1" w:rsidP="00256AD1">
      <w:pPr>
        <w:rPr>
          <w:rFonts w:ascii="Arial" w:hAnsi="Arial" w:cs="Arial"/>
          <w:color w:val="000000"/>
          <w:sz w:val="22"/>
          <w:szCs w:val="22"/>
        </w:rPr>
      </w:pPr>
      <w:r w:rsidRPr="00256AD1">
        <w:rPr>
          <w:rFonts w:ascii="Arial" w:hAnsi="Arial" w:cs="Arial"/>
          <w:color w:val="000000"/>
          <w:sz w:val="22"/>
          <w:szCs w:val="22"/>
        </w:rPr>
        <w:t xml:space="preserve">Have you ever lost a large group of your own digital photos, or other important digital files?  Most people today need to save digital information – photographs, audio, video, email, documents.  Yet, preserving digital files can be problematic, especially on a household budget.  Drawing from guidelines developed by the National Digital Information Infrastructure &amp; Preservation Program, this </w:t>
      </w:r>
      <w:r w:rsidR="005F3E46">
        <w:rPr>
          <w:rFonts w:ascii="Arial" w:hAnsi="Arial" w:cs="Arial"/>
          <w:color w:val="000000"/>
          <w:sz w:val="22"/>
          <w:szCs w:val="22"/>
        </w:rPr>
        <w:t xml:space="preserve">free </w:t>
      </w:r>
      <w:r w:rsidRPr="00256AD1">
        <w:rPr>
          <w:rFonts w:ascii="Arial" w:hAnsi="Arial" w:cs="Arial"/>
          <w:color w:val="000000"/>
          <w:sz w:val="22"/>
          <w:szCs w:val="22"/>
        </w:rPr>
        <w:t xml:space="preserve">one-hour presentation will provide basic tips to help make your personal digital collections last long-term, into the future. </w:t>
      </w:r>
    </w:p>
    <w:p w:rsidR="00256AD1" w:rsidRPr="00E10DBC" w:rsidRDefault="00256AD1" w:rsidP="00256AD1">
      <w:pPr>
        <w:rPr>
          <w:rFonts w:ascii="Arial" w:hAnsi="Arial" w:cs="Arial"/>
          <w:i/>
          <w:color w:val="000000"/>
          <w:sz w:val="20"/>
          <w:szCs w:val="20"/>
        </w:rPr>
      </w:pPr>
      <w:r w:rsidRPr="00E10DBC">
        <w:rPr>
          <w:rFonts w:ascii="Arial" w:hAnsi="Arial" w:cs="Arial"/>
          <w:i/>
          <w:color w:val="000000"/>
          <w:sz w:val="20"/>
          <w:szCs w:val="20"/>
        </w:rPr>
        <w:t xml:space="preserve">As a Museum Curator at Thomas Edison National Historical Park, Jerry Fabris preserves the park’s extensive audio collections and serves on National Park Service’s Digital Information Services Council.  He has a Master’s Degree in Library and Information Science from Rutgers University.  </w:t>
      </w:r>
    </w:p>
    <w:p w:rsidR="00256AD1" w:rsidRDefault="00256AD1" w:rsidP="00CC3218">
      <w:pPr>
        <w:rPr>
          <w:rFonts w:ascii="Arial" w:hAnsi="Arial" w:cs="Arial"/>
          <w:color w:val="000000"/>
          <w:sz w:val="22"/>
          <w:szCs w:val="22"/>
        </w:rPr>
      </w:pPr>
    </w:p>
    <w:p w:rsidR="00991927" w:rsidRPr="00D61F00" w:rsidRDefault="002B77B3" w:rsidP="00426849">
      <w:pPr>
        <w:rPr>
          <w:rFonts w:ascii="Arial" w:hAnsi="Arial" w:cs="Arial"/>
          <w:b/>
          <w:color w:val="000000"/>
          <w:sz w:val="22"/>
          <w:szCs w:val="22"/>
          <w:u w:val="single"/>
        </w:rPr>
      </w:pPr>
      <w:r w:rsidRPr="00001258">
        <w:rPr>
          <w:rFonts w:ascii="Arial" w:hAnsi="Arial" w:cs="Arial"/>
          <w:b/>
          <w:color w:val="000000"/>
          <w:sz w:val="22"/>
          <w:szCs w:val="22"/>
          <w:u w:val="single"/>
        </w:rPr>
        <w:t xml:space="preserve">2nd Saturday </w:t>
      </w:r>
      <w:r w:rsidR="009B0E07" w:rsidRPr="00001258">
        <w:rPr>
          <w:rFonts w:ascii="Arial" w:hAnsi="Arial" w:cs="Arial"/>
          <w:b/>
          <w:color w:val="000000"/>
          <w:sz w:val="22"/>
          <w:szCs w:val="22"/>
          <w:u w:val="single"/>
        </w:rPr>
        <w:t>–</w:t>
      </w:r>
      <w:r w:rsidRPr="00001258">
        <w:rPr>
          <w:rFonts w:ascii="Arial" w:hAnsi="Arial" w:cs="Arial"/>
          <w:b/>
          <w:color w:val="000000"/>
          <w:sz w:val="22"/>
          <w:szCs w:val="22"/>
          <w:u w:val="single"/>
        </w:rPr>
        <w:t xml:space="preserve"> </w:t>
      </w:r>
      <w:r w:rsidR="003E2191">
        <w:rPr>
          <w:rFonts w:ascii="Arial" w:hAnsi="Arial" w:cs="Arial"/>
          <w:b/>
          <w:color w:val="000000"/>
          <w:sz w:val="22"/>
          <w:szCs w:val="22"/>
          <w:u w:val="single"/>
        </w:rPr>
        <w:t>October 11</w:t>
      </w:r>
      <w:r w:rsidRPr="00001258">
        <w:rPr>
          <w:rFonts w:ascii="Arial" w:hAnsi="Arial" w:cs="Arial"/>
          <w:b/>
          <w:color w:val="000000"/>
          <w:sz w:val="22"/>
          <w:szCs w:val="22"/>
          <w:u w:val="single"/>
        </w:rPr>
        <w:t>th at 10:00 a.m. (especially for children)</w:t>
      </w:r>
    </w:p>
    <w:p w:rsidR="00D61F00" w:rsidRPr="00D61F00" w:rsidRDefault="00D61F00" w:rsidP="00D61F00">
      <w:pPr>
        <w:rPr>
          <w:rFonts w:ascii="Arial" w:hAnsi="Arial" w:cs="Arial"/>
          <w:b/>
          <w:color w:val="000000"/>
          <w:sz w:val="22"/>
          <w:szCs w:val="22"/>
        </w:rPr>
      </w:pPr>
      <w:r w:rsidRPr="00D61F00">
        <w:rPr>
          <w:rFonts w:ascii="Arial" w:hAnsi="Arial" w:cs="Arial"/>
          <w:b/>
          <w:color w:val="000000"/>
          <w:sz w:val="22"/>
          <w:szCs w:val="22"/>
        </w:rPr>
        <w:t>Le</w:t>
      </w:r>
      <w:r>
        <w:rPr>
          <w:rFonts w:ascii="Arial" w:hAnsi="Arial" w:cs="Arial"/>
          <w:b/>
          <w:color w:val="000000"/>
          <w:sz w:val="22"/>
          <w:szCs w:val="22"/>
        </w:rPr>
        <w:t>aving a Legacy</w:t>
      </w:r>
    </w:p>
    <w:p w:rsidR="00D61F00" w:rsidRPr="00D61F00" w:rsidRDefault="00D61F00" w:rsidP="00D61F00">
      <w:pPr>
        <w:rPr>
          <w:rFonts w:ascii="Arial" w:hAnsi="Arial" w:cs="Arial"/>
          <w:color w:val="000000"/>
          <w:sz w:val="22"/>
          <w:szCs w:val="22"/>
        </w:rPr>
      </w:pPr>
      <w:r w:rsidRPr="00D61F00">
        <w:rPr>
          <w:rFonts w:ascii="Arial" w:hAnsi="Arial" w:cs="Arial"/>
          <w:color w:val="000000"/>
          <w:sz w:val="22"/>
          <w:szCs w:val="22"/>
        </w:rPr>
        <w:t>Thomas Edison is best known for the phonograph, light bulb and motion pic</w:t>
      </w:r>
      <w:r>
        <w:rPr>
          <w:rFonts w:ascii="Arial" w:hAnsi="Arial" w:cs="Arial"/>
          <w:color w:val="000000"/>
          <w:sz w:val="22"/>
          <w:szCs w:val="22"/>
        </w:rPr>
        <w:t xml:space="preserve">tures, </w:t>
      </w:r>
      <w:r w:rsidRPr="00D61F00">
        <w:rPr>
          <w:rFonts w:ascii="Arial" w:hAnsi="Arial" w:cs="Arial"/>
          <w:color w:val="000000"/>
          <w:sz w:val="22"/>
          <w:szCs w:val="22"/>
        </w:rPr>
        <w:t xml:space="preserve">but his legacy is much more.  Join a ranger </w:t>
      </w:r>
      <w:r w:rsidR="00715373">
        <w:rPr>
          <w:rFonts w:ascii="Arial" w:hAnsi="Arial" w:cs="Arial"/>
          <w:color w:val="000000"/>
          <w:sz w:val="22"/>
          <w:szCs w:val="22"/>
        </w:rPr>
        <w:t>to</w:t>
      </w:r>
      <w:r w:rsidRPr="00D61F00">
        <w:rPr>
          <w:rFonts w:ascii="Arial" w:hAnsi="Arial" w:cs="Arial"/>
          <w:color w:val="000000"/>
          <w:sz w:val="22"/>
          <w:szCs w:val="22"/>
        </w:rPr>
        <w:t xml:space="preserve"> explore the laboratory complex and discover the many things that make up Edison’s legacy. As part of the program you will make a hand print to leave behind as part of your legacy, just as Edison did.   </w:t>
      </w:r>
    </w:p>
    <w:p w:rsidR="007A1B9D" w:rsidRPr="007A1B9D" w:rsidRDefault="007A1B9D" w:rsidP="007A1B9D">
      <w:pPr>
        <w:rPr>
          <w:rFonts w:ascii="Arial" w:hAnsi="Arial" w:cs="Arial"/>
          <w:color w:val="000000"/>
          <w:sz w:val="22"/>
          <w:szCs w:val="22"/>
        </w:rPr>
      </w:pPr>
    </w:p>
    <w:p w:rsidR="00001258" w:rsidRDefault="002B77B3" w:rsidP="00CC3218">
      <w:pPr>
        <w:rPr>
          <w:rFonts w:ascii="Arial" w:hAnsi="Arial" w:cs="Arial"/>
          <w:b/>
          <w:color w:val="000000"/>
          <w:sz w:val="22"/>
          <w:szCs w:val="22"/>
        </w:rPr>
      </w:pPr>
      <w:r w:rsidRPr="00001258">
        <w:rPr>
          <w:rFonts w:ascii="Arial" w:hAnsi="Arial" w:cs="Arial"/>
          <w:b/>
          <w:color w:val="000000"/>
          <w:sz w:val="22"/>
          <w:szCs w:val="22"/>
          <w:u w:val="single"/>
        </w:rPr>
        <w:t xml:space="preserve">3rd Thursday </w:t>
      </w:r>
      <w:r w:rsidR="00451B30" w:rsidRPr="00001258">
        <w:rPr>
          <w:rFonts w:ascii="Arial" w:hAnsi="Arial" w:cs="Arial"/>
          <w:b/>
          <w:color w:val="000000"/>
          <w:sz w:val="22"/>
          <w:szCs w:val="22"/>
          <w:u w:val="single"/>
        </w:rPr>
        <w:t>–</w:t>
      </w:r>
      <w:r w:rsidRPr="00001258">
        <w:rPr>
          <w:rFonts w:ascii="Arial" w:hAnsi="Arial" w:cs="Arial"/>
          <w:b/>
          <w:color w:val="000000"/>
          <w:sz w:val="22"/>
          <w:szCs w:val="22"/>
          <w:u w:val="single"/>
        </w:rPr>
        <w:t xml:space="preserve"> </w:t>
      </w:r>
      <w:r w:rsidR="003E2191">
        <w:rPr>
          <w:rFonts w:ascii="Arial" w:hAnsi="Arial" w:cs="Arial"/>
          <w:b/>
          <w:color w:val="000000"/>
          <w:sz w:val="22"/>
          <w:szCs w:val="22"/>
          <w:u w:val="single"/>
        </w:rPr>
        <w:t>October 16</w:t>
      </w:r>
      <w:r w:rsidR="00991927" w:rsidRPr="00001258">
        <w:rPr>
          <w:rFonts w:ascii="Arial" w:hAnsi="Arial" w:cs="Arial"/>
          <w:b/>
          <w:color w:val="000000"/>
          <w:sz w:val="22"/>
          <w:szCs w:val="22"/>
          <w:u w:val="single"/>
        </w:rPr>
        <w:t>t</w:t>
      </w:r>
      <w:r w:rsidR="00DD7E47">
        <w:rPr>
          <w:rFonts w:ascii="Arial" w:hAnsi="Arial" w:cs="Arial"/>
          <w:b/>
          <w:color w:val="000000"/>
          <w:sz w:val="22"/>
          <w:szCs w:val="22"/>
          <w:u w:val="single"/>
        </w:rPr>
        <w:t>h</w:t>
      </w:r>
      <w:r w:rsidRPr="00001258">
        <w:rPr>
          <w:rFonts w:ascii="Arial" w:hAnsi="Arial" w:cs="Arial"/>
          <w:b/>
          <w:color w:val="000000"/>
          <w:sz w:val="22"/>
          <w:szCs w:val="22"/>
          <w:u w:val="single"/>
        </w:rPr>
        <w:t xml:space="preserve"> at </w:t>
      </w:r>
      <w:r w:rsidR="001A5A80">
        <w:rPr>
          <w:rFonts w:ascii="Arial" w:hAnsi="Arial" w:cs="Arial"/>
          <w:b/>
          <w:color w:val="000000"/>
          <w:sz w:val="22"/>
          <w:szCs w:val="22"/>
          <w:u w:val="single"/>
        </w:rPr>
        <w:t xml:space="preserve">6:00 p.m. and </w:t>
      </w:r>
      <w:r w:rsidR="00DD7E47">
        <w:rPr>
          <w:rFonts w:ascii="Arial" w:hAnsi="Arial" w:cs="Arial"/>
          <w:b/>
          <w:color w:val="000000"/>
          <w:sz w:val="22"/>
          <w:szCs w:val="22"/>
          <w:u w:val="single"/>
        </w:rPr>
        <w:t>7</w:t>
      </w:r>
      <w:r w:rsidRPr="00001258">
        <w:rPr>
          <w:rFonts w:ascii="Arial" w:hAnsi="Arial" w:cs="Arial"/>
          <w:b/>
          <w:color w:val="000000"/>
          <w:sz w:val="22"/>
          <w:szCs w:val="22"/>
          <w:u w:val="single"/>
        </w:rPr>
        <w:t>:</w:t>
      </w:r>
      <w:r w:rsidR="00451B30" w:rsidRPr="00001258">
        <w:rPr>
          <w:rFonts w:ascii="Arial" w:hAnsi="Arial" w:cs="Arial"/>
          <w:b/>
          <w:color w:val="000000"/>
          <w:sz w:val="22"/>
          <w:szCs w:val="22"/>
          <w:u w:val="single"/>
        </w:rPr>
        <w:t>0</w:t>
      </w:r>
      <w:r w:rsidRPr="00001258">
        <w:rPr>
          <w:rFonts w:ascii="Arial" w:hAnsi="Arial" w:cs="Arial"/>
          <w:b/>
          <w:color w:val="000000"/>
          <w:sz w:val="22"/>
          <w:szCs w:val="22"/>
          <w:u w:val="single"/>
        </w:rPr>
        <w:t>0 p.m</w:t>
      </w:r>
      <w:r w:rsidRPr="0011362B">
        <w:rPr>
          <w:rFonts w:ascii="Arial" w:hAnsi="Arial" w:cs="Arial"/>
          <w:b/>
          <w:color w:val="000000"/>
          <w:sz w:val="22"/>
          <w:szCs w:val="22"/>
        </w:rPr>
        <w:t>.</w:t>
      </w:r>
      <w:r w:rsidR="0011362B" w:rsidRPr="0011362B">
        <w:rPr>
          <w:rFonts w:ascii="Arial" w:hAnsi="Arial" w:cs="Arial"/>
          <w:b/>
          <w:color w:val="000000"/>
          <w:sz w:val="22"/>
          <w:szCs w:val="22"/>
        </w:rPr>
        <w:t xml:space="preserve"> </w:t>
      </w:r>
    </w:p>
    <w:p w:rsidR="00D92EA4" w:rsidRDefault="003E2191" w:rsidP="00D92EA4">
      <w:pPr>
        <w:rPr>
          <w:rFonts w:ascii="Arial" w:hAnsi="Arial" w:cs="Arial"/>
          <w:b/>
          <w:color w:val="000000"/>
          <w:sz w:val="22"/>
          <w:szCs w:val="22"/>
        </w:rPr>
      </w:pPr>
      <w:r>
        <w:rPr>
          <w:rFonts w:ascii="Arial" w:hAnsi="Arial" w:cs="Arial"/>
          <w:b/>
          <w:color w:val="000000"/>
          <w:sz w:val="22"/>
          <w:szCs w:val="22"/>
        </w:rPr>
        <w:t>Last Moments</w:t>
      </w:r>
    </w:p>
    <w:p w:rsidR="00AB54BF" w:rsidRDefault="00A244B7" w:rsidP="00A244B7">
      <w:pPr>
        <w:rPr>
          <w:rFonts w:ascii="Arial" w:hAnsi="Arial" w:cs="Arial"/>
          <w:color w:val="000000"/>
          <w:sz w:val="22"/>
          <w:szCs w:val="22"/>
        </w:rPr>
      </w:pPr>
      <w:r w:rsidRPr="007A1B9D">
        <w:rPr>
          <w:rFonts w:ascii="Arial" w:hAnsi="Arial" w:cs="Arial"/>
          <w:color w:val="000000"/>
          <w:sz w:val="22"/>
          <w:szCs w:val="22"/>
        </w:rPr>
        <w:t xml:space="preserve">Thomas Alva Edison died </w:t>
      </w:r>
      <w:r w:rsidR="001A5A80" w:rsidRPr="007A1B9D">
        <w:rPr>
          <w:rFonts w:ascii="Arial" w:hAnsi="Arial" w:cs="Arial"/>
          <w:color w:val="000000"/>
          <w:sz w:val="22"/>
          <w:szCs w:val="22"/>
        </w:rPr>
        <w:t xml:space="preserve">in October 1931 </w:t>
      </w:r>
      <w:r w:rsidRPr="007A1B9D">
        <w:rPr>
          <w:rFonts w:ascii="Arial" w:hAnsi="Arial" w:cs="Arial"/>
          <w:color w:val="000000"/>
          <w:sz w:val="22"/>
          <w:szCs w:val="22"/>
        </w:rPr>
        <w:t>at his Glenmont Estate</w:t>
      </w:r>
      <w:r w:rsidR="001A5A80" w:rsidRPr="007A1B9D">
        <w:rPr>
          <w:rFonts w:ascii="Arial" w:hAnsi="Arial" w:cs="Arial"/>
          <w:color w:val="000000"/>
          <w:sz w:val="22"/>
          <w:szCs w:val="22"/>
        </w:rPr>
        <w:t xml:space="preserve">. He was </w:t>
      </w:r>
      <w:r w:rsidRPr="007A1B9D">
        <w:rPr>
          <w:rFonts w:ascii="Arial" w:hAnsi="Arial" w:cs="Arial"/>
          <w:color w:val="000000"/>
          <w:sz w:val="22"/>
          <w:szCs w:val="22"/>
        </w:rPr>
        <w:t>84</w:t>
      </w:r>
      <w:r w:rsidR="001A5A80" w:rsidRPr="007A1B9D">
        <w:rPr>
          <w:rFonts w:ascii="Arial" w:hAnsi="Arial" w:cs="Arial"/>
          <w:color w:val="000000"/>
          <w:sz w:val="22"/>
          <w:szCs w:val="22"/>
        </w:rPr>
        <w:t xml:space="preserve"> years old</w:t>
      </w:r>
      <w:r w:rsidRPr="007A1B9D">
        <w:rPr>
          <w:rFonts w:ascii="Arial" w:hAnsi="Arial" w:cs="Arial"/>
          <w:color w:val="000000"/>
          <w:sz w:val="22"/>
          <w:szCs w:val="22"/>
        </w:rPr>
        <w:t xml:space="preserve">. To commemorate the anniversary of his death, we will offer evening tours of </w:t>
      </w:r>
      <w:r w:rsidR="002E0F34">
        <w:rPr>
          <w:rFonts w:ascii="Arial" w:hAnsi="Arial" w:cs="Arial"/>
          <w:color w:val="000000"/>
          <w:sz w:val="22"/>
          <w:szCs w:val="22"/>
        </w:rPr>
        <w:t>his</w:t>
      </w:r>
      <w:r w:rsidRPr="007A1B9D">
        <w:rPr>
          <w:rFonts w:ascii="Arial" w:hAnsi="Arial" w:cs="Arial"/>
          <w:color w:val="000000"/>
          <w:sz w:val="22"/>
          <w:szCs w:val="22"/>
        </w:rPr>
        <w:t xml:space="preserve"> </w:t>
      </w:r>
      <w:r w:rsidR="002E0F34">
        <w:rPr>
          <w:rFonts w:ascii="Arial" w:hAnsi="Arial" w:cs="Arial"/>
          <w:color w:val="000000"/>
          <w:sz w:val="22"/>
          <w:szCs w:val="22"/>
        </w:rPr>
        <w:t xml:space="preserve">home </w:t>
      </w:r>
      <w:r w:rsidRPr="007A1B9D">
        <w:rPr>
          <w:rFonts w:ascii="Arial" w:hAnsi="Arial" w:cs="Arial"/>
          <w:color w:val="000000"/>
          <w:sz w:val="22"/>
          <w:szCs w:val="22"/>
        </w:rPr>
        <w:t>in Llewellyn Park.</w:t>
      </w:r>
      <w:r w:rsidR="001A5A80" w:rsidRPr="007A1B9D">
        <w:rPr>
          <w:rFonts w:ascii="Arial" w:hAnsi="Arial" w:cs="Arial"/>
          <w:color w:val="000000"/>
          <w:sz w:val="22"/>
          <w:szCs w:val="22"/>
        </w:rPr>
        <w:t xml:space="preserve"> </w:t>
      </w:r>
      <w:r w:rsidR="00715373">
        <w:rPr>
          <w:rFonts w:ascii="Arial" w:hAnsi="Arial" w:cs="Arial"/>
          <w:color w:val="000000"/>
          <w:sz w:val="22"/>
          <w:szCs w:val="22"/>
        </w:rPr>
        <w:t xml:space="preserve"> </w:t>
      </w:r>
      <w:r w:rsidRPr="007A1B9D">
        <w:rPr>
          <w:rFonts w:ascii="Arial" w:hAnsi="Arial" w:cs="Arial"/>
          <w:color w:val="000000"/>
          <w:sz w:val="22"/>
          <w:szCs w:val="22"/>
        </w:rPr>
        <w:t>During the</w:t>
      </w:r>
      <w:r w:rsidR="001A5A80" w:rsidRPr="007A1B9D">
        <w:rPr>
          <w:rFonts w:ascii="Arial" w:hAnsi="Arial" w:cs="Arial"/>
          <w:color w:val="000000"/>
          <w:sz w:val="22"/>
          <w:szCs w:val="22"/>
        </w:rPr>
        <w:t xml:space="preserve"> </w:t>
      </w:r>
      <w:r w:rsidR="007A1B9D" w:rsidRPr="009003F2">
        <w:rPr>
          <w:rFonts w:ascii="Arial" w:hAnsi="Arial" w:cs="Arial"/>
          <w:i/>
          <w:color w:val="000000"/>
          <w:sz w:val="22"/>
          <w:szCs w:val="22"/>
        </w:rPr>
        <w:t>Last</w:t>
      </w:r>
      <w:r w:rsidRPr="009003F2">
        <w:rPr>
          <w:rFonts w:ascii="Arial" w:hAnsi="Arial" w:cs="Arial"/>
          <w:i/>
          <w:color w:val="000000"/>
          <w:sz w:val="22"/>
          <w:szCs w:val="22"/>
        </w:rPr>
        <w:t xml:space="preserve"> Moments</w:t>
      </w:r>
      <w:r w:rsidRPr="007A1B9D">
        <w:rPr>
          <w:rFonts w:ascii="Arial" w:hAnsi="Arial" w:cs="Arial"/>
          <w:color w:val="000000"/>
          <w:sz w:val="22"/>
          <w:szCs w:val="22"/>
        </w:rPr>
        <w:t xml:space="preserve"> tours visitors </w:t>
      </w:r>
      <w:r w:rsidR="002E0F34">
        <w:rPr>
          <w:rFonts w:ascii="Arial" w:hAnsi="Arial" w:cs="Arial"/>
          <w:color w:val="000000"/>
          <w:sz w:val="22"/>
          <w:szCs w:val="22"/>
        </w:rPr>
        <w:t>will hear</w:t>
      </w:r>
      <w:r w:rsidRPr="007A1B9D">
        <w:rPr>
          <w:rFonts w:ascii="Arial" w:hAnsi="Arial" w:cs="Arial"/>
          <w:color w:val="000000"/>
          <w:sz w:val="22"/>
          <w:szCs w:val="22"/>
        </w:rPr>
        <w:t xml:space="preserve"> about </w:t>
      </w:r>
      <w:r w:rsidR="001A5A80" w:rsidRPr="007A1B9D">
        <w:rPr>
          <w:rFonts w:ascii="Arial" w:hAnsi="Arial" w:cs="Arial"/>
          <w:color w:val="000000"/>
          <w:sz w:val="22"/>
          <w:szCs w:val="22"/>
        </w:rPr>
        <w:t xml:space="preserve">his </w:t>
      </w:r>
      <w:r w:rsidR="007A1B9D" w:rsidRPr="007A1B9D">
        <w:rPr>
          <w:rFonts w:ascii="Arial" w:hAnsi="Arial" w:cs="Arial"/>
          <w:color w:val="000000"/>
          <w:sz w:val="22"/>
          <w:szCs w:val="22"/>
        </w:rPr>
        <w:t>final hours</w:t>
      </w:r>
      <w:r w:rsidRPr="007A1B9D">
        <w:rPr>
          <w:rFonts w:ascii="Arial" w:hAnsi="Arial" w:cs="Arial"/>
          <w:color w:val="000000"/>
          <w:sz w:val="22"/>
          <w:szCs w:val="22"/>
        </w:rPr>
        <w:t xml:space="preserve"> and the impact that </w:t>
      </w:r>
      <w:r w:rsidR="001A5A80" w:rsidRPr="007A1B9D">
        <w:rPr>
          <w:rFonts w:ascii="Arial" w:hAnsi="Arial" w:cs="Arial"/>
          <w:color w:val="000000"/>
          <w:sz w:val="22"/>
          <w:szCs w:val="22"/>
        </w:rPr>
        <w:t>his passing</w:t>
      </w:r>
      <w:r w:rsidRPr="007A1B9D">
        <w:rPr>
          <w:rFonts w:ascii="Arial" w:hAnsi="Arial" w:cs="Arial"/>
          <w:color w:val="000000"/>
          <w:sz w:val="22"/>
          <w:szCs w:val="22"/>
        </w:rPr>
        <w:t xml:space="preserve"> had on the world</w:t>
      </w:r>
      <w:r w:rsidR="001A5A80" w:rsidRPr="007A1B9D">
        <w:rPr>
          <w:rFonts w:ascii="Arial" w:hAnsi="Arial" w:cs="Arial"/>
          <w:color w:val="000000"/>
          <w:sz w:val="22"/>
          <w:szCs w:val="22"/>
        </w:rPr>
        <w:t xml:space="preserve">.  </w:t>
      </w:r>
      <w:r w:rsidR="002E0F34">
        <w:rPr>
          <w:rFonts w:ascii="Arial" w:hAnsi="Arial" w:cs="Arial"/>
          <w:color w:val="000000"/>
          <w:sz w:val="22"/>
          <w:szCs w:val="22"/>
        </w:rPr>
        <w:t xml:space="preserve">Listen to </w:t>
      </w:r>
      <w:r w:rsidRPr="007A1B9D">
        <w:rPr>
          <w:rFonts w:ascii="Arial" w:hAnsi="Arial" w:cs="Arial"/>
          <w:color w:val="000000"/>
          <w:sz w:val="22"/>
          <w:szCs w:val="22"/>
        </w:rPr>
        <w:t xml:space="preserve">passages from </w:t>
      </w:r>
      <w:r w:rsidR="007A1B9D" w:rsidRPr="007A1B9D">
        <w:rPr>
          <w:rFonts w:ascii="Arial" w:hAnsi="Arial" w:cs="Arial"/>
          <w:color w:val="000000"/>
          <w:sz w:val="22"/>
          <w:szCs w:val="22"/>
        </w:rPr>
        <w:t>his</w:t>
      </w:r>
      <w:r w:rsidRPr="007A1B9D">
        <w:rPr>
          <w:rFonts w:ascii="Arial" w:hAnsi="Arial" w:cs="Arial"/>
          <w:color w:val="000000"/>
          <w:sz w:val="22"/>
          <w:szCs w:val="22"/>
        </w:rPr>
        <w:t xml:space="preserve"> last</w:t>
      </w:r>
      <w:r w:rsidR="007A1B9D" w:rsidRPr="007A1B9D">
        <w:rPr>
          <w:rFonts w:ascii="Arial" w:hAnsi="Arial" w:cs="Arial"/>
          <w:color w:val="000000"/>
          <w:sz w:val="22"/>
          <w:szCs w:val="22"/>
        </w:rPr>
        <w:t xml:space="preserve"> will and testament and view condolence telegrams from around the world. Edison’s death mask and </w:t>
      </w:r>
      <w:r w:rsidR="00AB54BF">
        <w:rPr>
          <w:rFonts w:ascii="Arial" w:hAnsi="Arial" w:cs="Arial"/>
          <w:color w:val="000000"/>
          <w:sz w:val="22"/>
          <w:szCs w:val="22"/>
        </w:rPr>
        <w:t xml:space="preserve">a </w:t>
      </w:r>
      <w:r w:rsidR="007A1B9D" w:rsidRPr="007A1B9D">
        <w:rPr>
          <w:rFonts w:ascii="Arial" w:hAnsi="Arial" w:cs="Arial"/>
          <w:color w:val="000000"/>
          <w:sz w:val="22"/>
          <w:szCs w:val="22"/>
        </w:rPr>
        <w:t xml:space="preserve">cast </w:t>
      </w:r>
      <w:r w:rsidR="002E0F34">
        <w:rPr>
          <w:rFonts w:ascii="Arial" w:hAnsi="Arial" w:cs="Arial"/>
          <w:color w:val="000000"/>
          <w:sz w:val="22"/>
          <w:szCs w:val="22"/>
        </w:rPr>
        <w:t xml:space="preserve">of his right </w:t>
      </w:r>
      <w:r w:rsidR="007A1B9D" w:rsidRPr="007A1B9D">
        <w:rPr>
          <w:rFonts w:ascii="Arial" w:hAnsi="Arial" w:cs="Arial"/>
          <w:color w:val="000000"/>
          <w:sz w:val="22"/>
          <w:szCs w:val="22"/>
        </w:rPr>
        <w:t>hand</w:t>
      </w:r>
      <w:r w:rsidRPr="007A1B9D">
        <w:rPr>
          <w:rFonts w:ascii="Arial" w:hAnsi="Arial" w:cs="Arial"/>
          <w:color w:val="000000"/>
          <w:sz w:val="22"/>
          <w:szCs w:val="22"/>
        </w:rPr>
        <w:t xml:space="preserve"> </w:t>
      </w:r>
      <w:r w:rsidR="00AB54BF">
        <w:rPr>
          <w:rFonts w:ascii="Arial" w:hAnsi="Arial" w:cs="Arial"/>
          <w:color w:val="000000"/>
          <w:sz w:val="22"/>
          <w:szCs w:val="22"/>
        </w:rPr>
        <w:t>will be on exhibit.</w:t>
      </w:r>
    </w:p>
    <w:p w:rsidR="00A244B7" w:rsidRPr="00AB54BF" w:rsidRDefault="00AB54BF" w:rsidP="00A244B7">
      <w:pPr>
        <w:rPr>
          <w:rFonts w:ascii="Arial" w:hAnsi="Arial" w:cs="Arial"/>
          <w:b/>
          <w:color w:val="000000"/>
          <w:sz w:val="22"/>
          <w:szCs w:val="22"/>
        </w:rPr>
      </w:pPr>
      <w:r w:rsidRPr="00AB54BF">
        <w:rPr>
          <w:rFonts w:ascii="Arial" w:hAnsi="Arial" w:cs="Arial"/>
          <w:b/>
          <w:color w:val="000000"/>
          <w:sz w:val="22"/>
          <w:szCs w:val="22"/>
        </w:rPr>
        <w:t>Tour tickets are limited and reservations are required. Reservations can be made by calling 973-736-0550, ext.89.</w:t>
      </w:r>
    </w:p>
    <w:p w:rsidR="001A5A80" w:rsidRPr="00A244B7" w:rsidRDefault="001A5A80" w:rsidP="00A244B7">
      <w:pPr>
        <w:rPr>
          <w:rFonts w:ascii="Arial" w:hAnsi="Arial" w:cs="Arial"/>
          <w:b/>
          <w:color w:val="000000"/>
          <w:sz w:val="22"/>
          <w:szCs w:val="22"/>
        </w:rPr>
      </w:pPr>
    </w:p>
    <w:p w:rsidR="00CC5575" w:rsidRPr="002009A3" w:rsidRDefault="00CC5575" w:rsidP="00CC5575">
      <w:pPr>
        <w:rPr>
          <w:rFonts w:ascii="Arial" w:hAnsi="Arial" w:cs="Arial"/>
          <w:b/>
          <w:color w:val="000000"/>
          <w:sz w:val="22"/>
          <w:szCs w:val="22"/>
          <w:u w:val="single"/>
        </w:rPr>
      </w:pPr>
      <w:r w:rsidRPr="002009A3">
        <w:rPr>
          <w:rFonts w:ascii="Arial" w:hAnsi="Arial" w:cs="Arial"/>
          <w:b/>
          <w:color w:val="000000"/>
          <w:sz w:val="22"/>
          <w:szCs w:val="22"/>
          <w:u w:val="single"/>
        </w:rPr>
        <w:t>Special program</w:t>
      </w:r>
      <w:r w:rsidR="003E2191">
        <w:rPr>
          <w:rFonts w:ascii="Arial" w:hAnsi="Arial" w:cs="Arial"/>
          <w:b/>
          <w:color w:val="000000"/>
          <w:sz w:val="22"/>
          <w:szCs w:val="22"/>
          <w:u w:val="single"/>
        </w:rPr>
        <w:t>s</w:t>
      </w:r>
      <w:r w:rsidRPr="002009A3">
        <w:rPr>
          <w:rFonts w:ascii="Arial" w:hAnsi="Arial" w:cs="Arial"/>
          <w:b/>
          <w:color w:val="000000"/>
          <w:sz w:val="22"/>
          <w:szCs w:val="22"/>
          <w:u w:val="single"/>
        </w:rPr>
        <w:t xml:space="preserve"> in </w:t>
      </w:r>
      <w:r w:rsidR="003E2191">
        <w:rPr>
          <w:rFonts w:ascii="Arial" w:hAnsi="Arial" w:cs="Arial"/>
          <w:b/>
          <w:color w:val="000000"/>
          <w:sz w:val="22"/>
          <w:szCs w:val="22"/>
          <w:u w:val="single"/>
        </w:rPr>
        <w:t>October</w:t>
      </w:r>
      <w:r w:rsidRPr="002009A3">
        <w:rPr>
          <w:rFonts w:ascii="Arial" w:hAnsi="Arial" w:cs="Arial"/>
          <w:b/>
          <w:color w:val="000000"/>
          <w:sz w:val="22"/>
          <w:szCs w:val="22"/>
          <w:u w:val="single"/>
        </w:rPr>
        <w:t>:</w:t>
      </w:r>
    </w:p>
    <w:p w:rsidR="002009A3" w:rsidRDefault="002009A3" w:rsidP="00CC5575">
      <w:pPr>
        <w:rPr>
          <w:rFonts w:ascii="Arial" w:hAnsi="Arial" w:cs="Arial"/>
          <w:b/>
          <w:color w:val="000000"/>
          <w:sz w:val="22"/>
          <w:szCs w:val="22"/>
        </w:rPr>
      </w:pPr>
    </w:p>
    <w:p w:rsidR="003E2191" w:rsidRPr="00E65124" w:rsidRDefault="00E65124" w:rsidP="00CC5575">
      <w:pPr>
        <w:rPr>
          <w:rFonts w:ascii="Arial" w:hAnsi="Arial" w:cs="Arial"/>
          <w:b/>
          <w:color w:val="000000"/>
          <w:sz w:val="22"/>
          <w:szCs w:val="22"/>
          <w:u w:val="single"/>
        </w:rPr>
      </w:pPr>
      <w:r w:rsidRPr="00E65124">
        <w:rPr>
          <w:rFonts w:ascii="Arial" w:hAnsi="Arial" w:cs="Arial"/>
          <w:b/>
          <w:color w:val="000000"/>
          <w:sz w:val="22"/>
          <w:szCs w:val="22"/>
          <w:u w:val="single"/>
        </w:rPr>
        <w:t>Saturday October 25</w:t>
      </w:r>
      <w:r w:rsidR="005F3E46">
        <w:rPr>
          <w:rFonts w:ascii="Arial" w:hAnsi="Arial" w:cs="Arial"/>
          <w:b/>
          <w:color w:val="000000"/>
          <w:sz w:val="22"/>
          <w:szCs w:val="22"/>
          <w:u w:val="single"/>
        </w:rPr>
        <w:t>, 5:30 p.m. to 8:30 p.m.</w:t>
      </w:r>
    </w:p>
    <w:p w:rsidR="00221E9F" w:rsidRDefault="00E65124" w:rsidP="00CC3218">
      <w:pPr>
        <w:rPr>
          <w:rFonts w:ascii="Arial" w:hAnsi="Arial" w:cs="Arial"/>
          <w:b/>
          <w:color w:val="000000"/>
          <w:sz w:val="22"/>
          <w:szCs w:val="22"/>
        </w:rPr>
      </w:pPr>
      <w:r>
        <w:rPr>
          <w:rFonts w:ascii="Arial" w:hAnsi="Arial" w:cs="Arial"/>
          <w:b/>
          <w:color w:val="000000"/>
          <w:sz w:val="22"/>
          <w:szCs w:val="22"/>
        </w:rPr>
        <w:t xml:space="preserve">The </w:t>
      </w:r>
      <w:r w:rsidRPr="00C8646E">
        <w:rPr>
          <w:rFonts w:ascii="Arial" w:hAnsi="Arial" w:cs="Arial"/>
          <w:b/>
          <w:i/>
          <w:color w:val="000000"/>
          <w:sz w:val="22"/>
          <w:szCs w:val="22"/>
        </w:rPr>
        <w:t>Friends of Thomas Edison NHP</w:t>
      </w:r>
      <w:r>
        <w:rPr>
          <w:rFonts w:ascii="Arial" w:hAnsi="Arial" w:cs="Arial"/>
          <w:b/>
          <w:color w:val="000000"/>
          <w:sz w:val="22"/>
          <w:szCs w:val="22"/>
        </w:rPr>
        <w:t xml:space="preserve"> present the </w:t>
      </w:r>
      <w:r w:rsidR="00715373">
        <w:rPr>
          <w:rFonts w:ascii="Arial" w:hAnsi="Arial" w:cs="Arial"/>
          <w:b/>
          <w:color w:val="000000"/>
          <w:sz w:val="22"/>
          <w:szCs w:val="22"/>
        </w:rPr>
        <w:t xml:space="preserve">First Annual </w:t>
      </w:r>
      <w:r>
        <w:rPr>
          <w:rFonts w:ascii="Arial" w:hAnsi="Arial" w:cs="Arial"/>
          <w:b/>
          <w:color w:val="000000"/>
          <w:sz w:val="22"/>
          <w:szCs w:val="22"/>
        </w:rPr>
        <w:t>Muckers</w:t>
      </w:r>
      <w:r w:rsidR="00715373">
        <w:rPr>
          <w:rFonts w:ascii="Arial" w:hAnsi="Arial" w:cs="Arial"/>
          <w:b/>
          <w:color w:val="000000"/>
          <w:sz w:val="22"/>
          <w:szCs w:val="22"/>
        </w:rPr>
        <w:t>’</w:t>
      </w:r>
      <w:r>
        <w:rPr>
          <w:rFonts w:ascii="Arial" w:hAnsi="Arial" w:cs="Arial"/>
          <w:b/>
          <w:color w:val="000000"/>
          <w:sz w:val="22"/>
          <w:szCs w:val="22"/>
        </w:rPr>
        <w:t xml:space="preserve"> </w:t>
      </w:r>
      <w:r w:rsidR="00715373">
        <w:rPr>
          <w:rFonts w:ascii="Arial" w:hAnsi="Arial" w:cs="Arial"/>
          <w:b/>
          <w:color w:val="000000"/>
          <w:sz w:val="22"/>
          <w:szCs w:val="22"/>
        </w:rPr>
        <w:t>“</w:t>
      </w:r>
      <w:r>
        <w:rPr>
          <w:rFonts w:ascii="Arial" w:hAnsi="Arial" w:cs="Arial"/>
          <w:b/>
          <w:color w:val="000000"/>
          <w:sz w:val="22"/>
          <w:szCs w:val="22"/>
        </w:rPr>
        <w:t>Ball</w:t>
      </w:r>
      <w:r w:rsidR="00715373">
        <w:rPr>
          <w:rFonts w:ascii="Arial" w:hAnsi="Arial" w:cs="Arial"/>
          <w:b/>
          <w:color w:val="000000"/>
          <w:sz w:val="22"/>
          <w:szCs w:val="22"/>
        </w:rPr>
        <w:t>”</w:t>
      </w:r>
    </w:p>
    <w:p w:rsidR="00715373" w:rsidRPr="005F3E46" w:rsidRDefault="005F3E46" w:rsidP="00CC3218">
      <w:pPr>
        <w:rPr>
          <w:rFonts w:ascii="Arial" w:hAnsi="Arial" w:cs="Arial"/>
          <w:color w:val="000000"/>
          <w:sz w:val="22"/>
          <w:szCs w:val="22"/>
        </w:rPr>
      </w:pPr>
      <w:r w:rsidRPr="005F3E46">
        <w:rPr>
          <w:rFonts w:ascii="Arial" w:hAnsi="Arial" w:cs="Arial"/>
          <w:color w:val="000000"/>
          <w:sz w:val="22"/>
          <w:szCs w:val="22"/>
        </w:rPr>
        <w:t xml:space="preserve">Enjoy local food and </w:t>
      </w:r>
      <w:r w:rsidR="00C8646E">
        <w:rPr>
          <w:rFonts w:ascii="Arial" w:hAnsi="Arial" w:cs="Arial"/>
          <w:color w:val="000000"/>
          <w:sz w:val="22"/>
          <w:szCs w:val="22"/>
        </w:rPr>
        <w:t xml:space="preserve">drink with </w:t>
      </w:r>
      <w:r>
        <w:rPr>
          <w:rFonts w:ascii="Arial" w:hAnsi="Arial" w:cs="Arial"/>
          <w:color w:val="000000"/>
          <w:sz w:val="22"/>
          <w:szCs w:val="22"/>
        </w:rPr>
        <w:t xml:space="preserve">vintage </w:t>
      </w:r>
      <w:r w:rsidRPr="005F3E46">
        <w:rPr>
          <w:rFonts w:ascii="Arial" w:hAnsi="Arial" w:cs="Arial"/>
          <w:color w:val="000000"/>
          <w:sz w:val="22"/>
          <w:szCs w:val="22"/>
        </w:rPr>
        <w:t>music</w:t>
      </w:r>
      <w:r>
        <w:rPr>
          <w:rFonts w:ascii="Arial" w:hAnsi="Arial" w:cs="Arial"/>
          <w:color w:val="000000"/>
          <w:sz w:val="22"/>
          <w:szCs w:val="22"/>
        </w:rPr>
        <w:t xml:space="preserve"> under a tent at the Edison laboratory complex. </w:t>
      </w:r>
      <w:r w:rsidR="005064D6">
        <w:rPr>
          <w:rFonts w:ascii="Arial" w:hAnsi="Arial" w:cs="Arial"/>
          <w:color w:val="000000"/>
          <w:sz w:val="22"/>
          <w:szCs w:val="22"/>
        </w:rPr>
        <w:t xml:space="preserve">The event will offer casual fun and camaraderie at the very place Edison and his muckers worked…and ate!  </w:t>
      </w:r>
      <w:r>
        <w:rPr>
          <w:rFonts w:ascii="Arial" w:hAnsi="Arial" w:cs="Arial"/>
          <w:color w:val="000000"/>
          <w:sz w:val="22"/>
          <w:szCs w:val="22"/>
        </w:rPr>
        <w:t xml:space="preserve">The main laboratory building will be open </w:t>
      </w:r>
      <w:r w:rsidR="00C8646E">
        <w:rPr>
          <w:rFonts w:ascii="Arial" w:hAnsi="Arial" w:cs="Arial"/>
          <w:color w:val="000000"/>
          <w:sz w:val="22"/>
          <w:szCs w:val="22"/>
        </w:rPr>
        <w:t xml:space="preserve">for </w:t>
      </w:r>
      <w:r w:rsidR="005064D6">
        <w:rPr>
          <w:rFonts w:ascii="Arial" w:hAnsi="Arial" w:cs="Arial"/>
          <w:color w:val="000000"/>
          <w:sz w:val="22"/>
          <w:szCs w:val="22"/>
        </w:rPr>
        <w:t xml:space="preserve">special evening </w:t>
      </w:r>
      <w:r w:rsidR="00C8646E">
        <w:rPr>
          <w:rFonts w:ascii="Arial" w:hAnsi="Arial" w:cs="Arial"/>
          <w:color w:val="000000"/>
          <w:sz w:val="22"/>
          <w:szCs w:val="22"/>
        </w:rPr>
        <w:t xml:space="preserve">tours </w:t>
      </w:r>
      <w:r>
        <w:rPr>
          <w:rFonts w:ascii="Arial" w:hAnsi="Arial" w:cs="Arial"/>
          <w:color w:val="000000"/>
          <w:sz w:val="22"/>
          <w:szCs w:val="22"/>
        </w:rPr>
        <w:t>from 5:30 p.m. to 6:30 p.m.</w:t>
      </w:r>
    </w:p>
    <w:p w:rsidR="00E65124" w:rsidRPr="00C8646E" w:rsidRDefault="00E977CF" w:rsidP="00CC3218">
      <w:pPr>
        <w:rPr>
          <w:rFonts w:ascii="Arial" w:hAnsi="Arial" w:cs="Arial"/>
          <w:b/>
          <w:color w:val="000000"/>
          <w:sz w:val="22"/>
          <w:szCs w:val="22"/>
        </w:rPr>
      </w:pPr>
      <w:r w:rsidRPr="00C8646E">
        <w:rPr>
          <w:rFonts w:ascii="Arial" w:hAnsi="Arial" w:cs="Arial"/>
          <w:b/>
          <w:color w:val="000000"/>
          <w:sz w:val="22"/>
          <w:szCs w:val="22"/>
        </w:rPr>
        <w:t>For more i</w:t>
      </w:r>
      <w:r w:rsidR="00383843" w:rsidRPr="00C8646E">
        <w:rPr>
          <w:rFonts w:ascii="Arial" w:hAnsi="Arial" w:cs="Arial"/>
          <w:b/>
          <w:color w:val="000000"/>
          <w:sz w:val="22"/>
          <w:szCs w:val="22"/>
        </w:rPr>
        <w:t xml:space="preserve">nformation </w:t>
      </w:r>
      <w:r w:rsidR="00C8646E">
        <w:rPr>
          <w:rFonts w:ascii="Arial" w:hAnsi="Arial" w:cs="Arial"/>
          <w:b/>
          <w:color w:val="000000"/>
          <w:sz w:val="22"/>
          <w:szCs w:val="22"/>
        </w:rPr>
        <w:t xml:space="preserve">and to order tickets </w:t>
      </w:r>
      <w:r w:rsidRPr="00C8646E">
        <w:rPr>
          <w:rFonts w:ascii="Arial" w:hAnsi="Arial" w:cs="Arial"/>
          <w:b/>
          <w:color w:val="000000"/>
          <w:sz w:val="22"/>
          <w:szCs w:val="22"/>
        </w:rPr>
        <w:t xml:space="preserve">visit </w:t>
      </w:r>
      <w:hyperlink r:id="rId9" w:history="1">
        <w:r w:rsidR="00C8646E" w:rsidRPr="00C8646E">
          <w:rPr>
            <w:rStyle w:val="Hyperlink"/>
            <w:rFonts w:ascii="Arial" w:hAnsi="Arial" w:cs="Arial"/>
            <w:b/>
            <w:sz w:val="22"/>
            <w:szCs w:val="22"/>
          </w:rPr>
          <w:t>www.foedison.org</w:t>
        </w:r>
      </w:hyperlink>
      <w:r w:rsidR="00C8646E" w:rsidRPr="00C8646E">
        <w:rPr>
          <w:rFonts w:ascii="Arial" w:hAnsi="Arial" w:cs="Arial"/>
          <w:b/>
          <w:color w:val="000000"/>
          <w:sz w:val="22"/>
          <w:szCs w:val="22"/>
        </w:rPr>
        <w:t xml:space="preserve"> or call 973-736-2916</w:t>
      </w:r>
      <w:r w:rsidR="005064D6">
        <w:rPr>
          <w:rFonts w:ascii="Arial" w:hAnsi="Arial" w:cs="Arial"/>
          <w:b/>
          <w:color w:val="000000"/>
          <w:sz w:val="22"/>
          <w:szCs w:val="22"/>
        </w:rPr>
        <w:t xml:space="preserve"> by October 17th</w:t>
      </w:r>
      <w:r w:rsidR="00C8646E" w:rsidRPr="00C8646E">
        <w:rPr>
          <w:rFonts w:ascii="Arial" w:hAnsi="Arial" w:cs="Arial"/>
          <w:b/>
          <w:color w:val="000000"/>
          <w:sz w:val="22"/>
          <w:szCs w:val="22"/>
        </w:rPr>
        <w:t>.</w:t>
      </w:r>
    </w:p>
    <w:p w:rsidR="00E65124" w:rsidRPr="00E65124" w:rsidRDefault="00E65124" w:rsidP="00CC3218">
      <w:pPr>
        <w:rPr>
          <w:rFonts w:ascii="Arial" w:hAnsi="Arial" w:cs="Arial"/>
          <w:color w:val="000000"/>
          <w:sz w:val="22"/>
          <w:szCs w:val="22"/>
        </w:rPr>
      </w:pPr>
    </w:p>
    <w:p w:rsidR="00E65124" w:rsidRPr="00E65124" w:rsidRDefault="00E65124" w:rsidP="00CC3218">
      <w:pPr>
        <w:rPr>
          <w:rFonts w:ascii="Arial" w:hAnsi="Arial" w:cs="Arial"/>
          <w:b/>
          <w:color w:val="000000"/>
          <w:sz w:val="22"/>
          <w:szCs w:val="22"/>
          <w:u w:val="single"/>
        </w:rPr>
      </w:pPr>
      <w:r w:rsidRPr="00E65124">
        <w:rPr>
          <w:rFonts w:ascii="Arial" w:hAnsi="Arial" w:cs="Arial"/>
          <w:b/>
          <w:color w:val="000000"/>
          <w:sz w:val="22"/>
          <w:szCs w:val="22"/>
          <w:u w:val="single"/>
        </w:rPr>
        <w:t>Thursday October 30</w:t>
      </w:r>
      <w:r w:rsidR="00E10DBC" w:rsidRPr="00E10DBC">
        <w:rPr>
          <w:rFonts w:ascii="Arial" w:hAnsi="Arial" w:cs="Arial"/>
          <w:b/>
          <w:color w:val="000000"/>
          <w:sz w:val="22"/>
          <w:szCs w:val="22"/>
          <w:u w:val="single"/>
          <w:vertAlign w:val="superscript"/>
        </w:rPr>
        <w:t>th</w:t>
      </w:r>
      <w:r w:rsidR="00E10DBC">
        <w:rPr>
          <w:rFonts w:ascii="Arial" w:hAnsi="Arial" w:cs="Arial"/>
          <w:b/>
          <w:color w:val="000000"/>
          <w:sz w:val="22"/>
          <w:szCs w:val="22"/>
          <w:u w:val="single"/>
        </w:rPr>
        <w:t xml:space="preserve"> at 7:00 p.m.</w:t>
      </w:r>
    </w:p>
    <w:p w:rsidR="00E10DBC" w:rsidRPr="00E10DBC" w:rsidRDefault="00E10DBC" w:rsidP="00E10DBC">
      <w:pPr>
        <w:rPr>
          <w:rFonts w:ascii="Arial" w:hAnsi="Arial" w:cs="Arial"/>
          <w:b/>
          <w:color w:val="000000"/>
          <w:sz w:val="22"/>
          <w:szCs w:val="22"/>
        </w:rPr>
      </w:pPr>
      <w:r w:rsidRPr="00E10DBC">
        <w:rPr>
          <w:rFonts w:ascii="Arial" w:hAnsi="Arial" w:cs="Arial"/>
          <w:b/>
          <w:color w:val="000000"/>
          <w:sz w:val="22"/>
          <w:szCs w:val="22"/>
        </w:rPr>
        <w:t>Demolition String Duo to Record on Wax Cylinder</w:t>
      </w:r>
    </w:p>
    <w:p w:rsidR="00BC431D" w:rsidRDefault="00BC431D" w:rsidP="00E10DBC">
      <w:pPr>
        <w:rPr>
          <w:rFonts w:ascii="Arial" w:hAnsi="Arial" w:cs="Arial"/>
          <w:color w:val="000000"/>
          <w:sz w:val="22"/>
          <w:szCs w:val="22"/>
        </w:rPr>
      </w:pPr>
      <w:r w:rsidRPr="00BC431D">
        <w:rPr>
          <w:rFonts w:ascii="Arial" w:hAnsi="Arial" w:cs="Arial"/>
          <w:color w:val="000000"/>
          <w:sz w:val="22"/>
          <w:szCs w:val="22"/>
        </w:rPr>
        <w:t xml:space="preserve">The Demolition String Duo </w:t>
      </w:r>
      <w:r>
        <w:rPr>
          <w:rFonts w:ascii="Arial" w:hAnsi="Arial" w:cs="Arial"/>
          <w:color w:val="000000"/>
          <w:sz w:val="22"/>
          <w:szCs w:val="22"/>
        </w:rPr>
        <w:t xml:space="preserve">featuring </w:t>
      </w:r>
      <w:r w:rsidRPr="00BC431D">
        <w:rPr>
          <w:rFonts w:ascii="Arial" w:hAnsi="Arial" w:cs="Arial"/>
          <w:color w:val="000000"/>
          <w:sz w:val="22"/>
          <w:szCs w:val="22"/>
        </w:rPr>
        <w:t xml:space="preserve">Elena Skye and Boo Reiners will record onto wax cylinders in the same way it was done in Edison's time over a century ago. The method of capturing sound is non-electric. </w:t>
      </w:r>
      <w:r w:rsidR="00715373">
        <w:rPr>
          <w:rFonts w:ascii="Arial" w:hAnsi="Arial" w:cs="Arial"/>
          <w:color w:val="000000"/>
          <w:sz w:val="22"/>
          <w:szCs w:val="22"/>
        </w:rPr>
        <w:t xml:space="preserve"> </w:t>
      </w:r>
      <w:r w:rsidRPr="00BC431D">
        <w:rPr>
          <w:rFonts w:ascii="Arial" w:hAnsi="Arial" w:cs="Arial"/>
          <w:color w:val="000000"/>
          <w:sz w:val="22"/>
          <w:szCs w:val="22"/>
        </w:rPr>
        <w:t>Like the artists who recorded for Edison during the 1890s, the Demolition String Duo will play in front of a large horn that w</w:t>
      </w:r>
      <w:r>
        <w:rPr>
          <w:rFonts w:ascii="Arial" w:hAnsi="Arial" w:cs="Arial"/>
          <w:color w:val="000000"/>
          <w:sz w:val="22"/>
          <w:szCs w:val="22"/>
        </w:rPr>
        <w:t>ill serve as their microphone.</w:t>
      </w:r>
    </w:p>
    <w:p w:rsidR="00E65124" w:rsidRPr="00BC431D" w:rsidRDefault="00E10DBC" w:rsidP="00E10DBC">
      <w:pPr>
        <w:rPr>
          <w:rFonts w:ascii="Arial" w:hAnsi="Arial" w:cs="Arial"/>
          <w:i/>
          <w:color w:val="000000"/>
          <w:sz w:val="20"/>
          <w:szCs w:val="20"/>
        </w:rPr>
      </w:pPr>
      <w:r w:rsidRPr="00BC431D">
        <w:rPr>
          <w:rFonts w:ascii="Arial" w:hAnsi="Arial" w:cs="Arial"/>
          <w:i/>
          <w:color w:val="000000"/>
          <w:sz w:val="20"/>
          <w:szCs w:val="20"/>
        </w:rPr>
        <w:t>With a shared passion for country, rock ‘n roll, bluegrass and mountain music, Elena Skye and Boo Reiners lead New York City’s “Demolition String Band”. They are currently celebrating the release of their recording of the Woody Guthrie song “Go Coney Island, Roll on the Sand” on the audio book “My Name is New York, Ramblin’ Around Woody Guthrie’s Town”.  This new audio book is a collection of Guthrie’s New York City-inspired stories and music, produced and narrated by daughter Nora Guthrie. The Demolition String Duo can be contacted via email at elenaskye11@gmail.com.  Their website address is www.demolitionstringband.com.</w:t>
      </w:r>
    </w:p>
    <w:p w:rsidR="00E65124" w:rsidRPr="00BC431D" w:rsidRDefault="00BC431D" w:rsidP="00CC3218">
      <w:pPr>
        <w:rPr>
          <w:rFonts w:ascii="Arial" w:hAnsi="Arial" w:cs="Arial"/>
          <w:b/>
          <w:color w:val="000000"/>
          <w:sz w:val="22"/>
          <w:szCs w:val="22"/>
        </w:rPr>
      </w:pPr>
      <w:r w:rsidRPr="00BC431D">
        <w:rPr>
          <w:rFonts w:ascii="Arial" w:hAnsi="Arial" w:cs="Arial"/>
          <w:b/>
          <w:color w:val="000000"/>
          <w:sz w:val="22"/>
          <w:szCs w:val="22"/>
        </w:rPr>
        <w:t>Seating is limited and reservations are required. Reservations can be made by calling 973-736-0550, ext.89.</w:t>
      </w:r>
    </w:p>
    <w:p w:rsidR="00E65124" w:rsidRDefault="00E65124" w:rsidP="00CC3218">
      <w:pPr>
        <w:rPr>
          <w:rFonts w:ascii="Arial" w:hAnsi="Arial" w:cs="Arial"/>
          <w:i/>
          <w:color w:val="000000"/>
          <w:sz w:val="22"/>
          <w:szCs w:val="22"/>
        </w:rPr>
      </w:pPr>
    </w:p>
    <w:p w:rsidR="00AB54BF" w:rsidRDefault="00AB54BF" w:rsidP="00CC3218">
      <w:pPr>
        <w:rPr>
          <w:rFonts w:ascii="Arial" w:hAnsi="Arial" w:cs="Arial"/>
          <w:i/>
          <w:color w:val="000000"/>
          <w:sz w:val="22"/>
          <w:szCs w:val="22"/>
        </w:rPr>
      </w:pPr>
    </w:p>
    <w:p w:rsidR="00AB54BF" w:rsidRDefault="00AB54BF" w:rsidP="00CC3218">
      <w:pPr>
        <w:rPr>
          <w:rFonts w:ascii="Arial" w:hAnsi="Arial" w:cs="Arial"/>
          <w:i/>
          <w:color w:val="000000"/>
          <w:sz w:val="22"/>
          <w:szCs w:val="22"/>
        </w:rPr>
      </w:pPr>
    </w:p>
    <w:p w:rsidR="00AB54BF" w:rsidRDefault="00AB54BF" w:rsidP="00CC3218">
      <w:pPr>
        <w:rPr>
          <w:rFonts w:ascii="Arial" w:hAnsi="Arial" w:cs="Arial"/>
          <w:i/>
          <w:color w:val="000000"/>
          <w:sz w:val="22"/>
          <w:szCs w:val="22"/>
        </w:rPr>
      </w:pPr>
    </w:p>
    <w:p w:rsidR="00AB54BF" w:rsidRPr="00E65124" w:rsidRDefault="00AB54BF" w:rsidP="00CC3218">
      <w:pPr>
        <w:rPr>
          <w:rFonts w:ascii="Arial" w:hAnsi="Arial" w:cs="Arial"/>
          <w:i/>
          <w:color w:val="000000"/>
          <w:sz w:val="22"/>
          <w:szCs w:val="22"/>
        </w:rPr>
      </w:pPr>
    </w:p>
    <w:p w:rsidR="00690557" w:rsidRPr="00C040EE" w:rsidRDefault="00E65124" w:rsidP="00CC3218">
      <w:pPr>
        <w:rPr>
          <w:rFonts w:ascii="Arial" w:hAnsi="Arial" w:cs="Arial"/>
          <w:i/>
          <w:color w:val="000000"/>
          <w:sz w:val="18"/>
          <w:szCs w:val="18"/>
        </w:rPr>
      </w:pPr>
      <w:r>
        <w:rPr>
          <w:rFonts w:ascii="Arial" w:hAnsi="Arial" w:cs="Arial"/>
          <w:i/>
          <w:color w:val="000000"/>
          <w:sz w:val="18"/>
          <w:szCs w:val="18"/>
        </w:rPr>
        <w:t>These</w:t>
      </w:r>
      <w:r w:rsidR="00A14E4A" w:rsidRPr="00C040EE">
        <w:rPr>
          <w:rFonts w:ascii="Arial" w:hAnsi="Arial" w:cs="Arial"/>
          <w:i/>
          <w:color w:val="000000"/>
          <w:sz w:val="18"/>
          <w:szCs w:val="18"/>
        </w:rPr>
        <w:t xml:space="preserve"> programs are part of THE YEAR OF INNOVATION celebrating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explore the themes in EDISON AND THE RISE OF INNOVATION a book written by National Park Service archivist Leonard DeGraaf and published by Sterling Signature in October 2013. Another famous innovator – Bill Gates – has written the foreword to this fresh look at Thomas Edison. New programs for all ages will be offered monthly. For more information and updates about THE YEAR OF INNOVATION - First Friday, Second Saturday and Third Thursday events, please visit www.nps.gov/edis monthly. Follow us on Twitter and Facebook.</w:t>
      </w:r>
    </w:p>
    <w:p w:rsidR="005D3515" w:rsidRPr="005D3515" w:rsidRDefault="00D73624" w:rsidP="00D73624">
      <w:pPr>
        <w:jc w:val="center"/>
        <w:rPr>
          <w:rFonts w:ascii="Arial" w:hAnsi="Arial" w:cs="Arial"/>
          <w:color w:val="000000"/>
          <w:sz w:val="20"/>
          <w:szCs w:val="20"/>
        </w:rPr>
      </w:pPr>
      <w:r>
        <w:rPr>
          <w:rFonts w:ascii="Arial" w:hAnsi="Arial" w:cs="Arial"/>
          <w:color w:val="000000"/>
          <w:sz w:val="20"/>
          <w:szCs w:val="20"/>
        </w:rPr>
        <w:t>-NPS-</w:t>
      </w:r>
    </w:p>
    <w:sectPr w:rsidR="005D3515" w:rsidRPr="005D3515" w:rsidSect="00CC50D7">
      <w:headerReference w:type="default" r:id="rId10"/>
      <w:footerReference w:type="default" r:id="rId11"/>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24" w:rsidRDefault="00E63424">
      <w:r>
        <w:separator/>
      </w:r>
    </w:p>
  </w:endnote>
  <w:endnote w:type="continuationSeparator" w:id="0">
    <w:p w:rsidR="00E63424" w:rsidRDefault="00E63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C3A1036-1A18-4D71-830A-3F48B92E4C85}"/>
  </w:font>
  <w:font w:name="Times New Roman">
    <w:panose1 w:val="02020603050405020304"/>
    <w:charset w:val="00"/>
    <w:family w:val="roman"/>
    <w:pitch w:val="variable"/>
    <w:sig w:usb0="E0002AFF" w:usb1="C0007841" w:usb2="00000009" w:usb3="00000000" w:csb0="000001FF" w:csb1="00000000"/>
    <w:embedRegular r:id="rId2" w:fontKey="{B0C78EAF-8529-4569-AAA6-F5C401007795}"/>
    <w:embedBold r:id="rId3" w:fontKey="{26E50A1A-6C27-40BE-AF98-807E3952C8C3}"/>
    <w:embedItalic r:id="rId4" w:fontKey="{85011422-EA41-4EA5-92CD-65D47597562A}"/>
    <w:embedBoldItalic r:id="rId5" w:fontKey="{657170F0-9831-4D89-8DAC-BB07854256D0}"/>
  </w:font>
  <w:font w:name="Courier New">
    <w:panose1 w:val="02070309020205020404"/>
    <w:charset w:val="00"/>
    <w:family w:val="modern"/>
    <w:pitch w:val="fixed"/>
    <w:sig w:usb0="E0002AFF" w:usb1="C0007843" w:usb2="00000009" w:usb3="00000000" w:csb0="000001FF" w:csb1="00000000"/>
    <w:embedRegular r:id="rId6" w:fontKey="{674417CF-A7AA-49D7-94E8-4B844AB0C0A9}"/>
  </w:font>
  <w:font w:name="Wingdings">
    <w:panose1 w:val="05000000000000000000"/>
    <w:charset w:val="02"/>
    <w:family w:val="auto"/>
    <w:pitch w:val="variable"/>
    <w:sig w:usb0="00000000" w:usb1="10000000" w:usb2="00000000" w:usb3="00000000" w:csb0="80000000" w:csb1="00000000"/>
    <w:embedRegular r:id="rId7" w:fontKey="{8DE6F6C4-95E2-4C2B-905B-F53975EFA6F5}"/>
  </w:font>
  <w:font w:name="Arial">
    <w:panose1 w:val="020B0604020202020204"/>
    <w:charset w:val="00"/>
    <w:family w:val="swiss"/>
    <w:pitch w:val="variable"/>
    <w:sig w:usb0="E0002AFF" w:usb1="C0007843" w:usb2="00000009" w:usb3="00000000" w:csb0="000001FF" w:csb1="00000000"/>
    <w:embedRegular r:id="rId8" w:fontKey="{5ADCA5EF-A492-4817-9D98-6E715BE2D1CE}"/>
    <w:embedBold r:id="rId9" w:fontKey="{0A3DECF0-3CA3-4310-B1D6-8D849F0C1B9E}"/>
    <w:embedItalic r:id="rId10" w:fontKey="{CF3DB052-E260-4446-B26B-20C3F9D43CF1}"/>
    <w:embedBoldItalic r:id="rId11" w:fontKey="{1ABF8D23-C2A1-4711-96FA-484839687C3B}"/>
  </w:font>
  <w:font w:name="Calibri">
    <w:panose1 w:val="020F0502020204030204"/>
    <w:charset w:val="00"/>
    <w:family w:val="swiss"/>
    <w:pitch w:val="variable"/>
    <w:sig w:usb0="E10002FF" w:usb1="4000ACFF" w:usb2="00000009" w:usb3="00000000" w:csb0="0000019F" w:csb1="00000000"/>
    <w:embedRegular r:id="rId12" w:fontKey="{0F497899-92D8-49F6-B56F-F59C4AA59AD4}"/>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36EDA3DE-441D-4C1D-90DE-65ED5378637D}"/>
  </w:font>
  <w:font w:name="Cambria">
    <w:panose1 w:val="02040503050406030204"/>
    <w:charset w:val="00"/>
    <w:family w:val="roman"/>
    <w:pitch w:val="variable"/>
    <w:sig w:usb0="E00002FF" w:usb1="400004FF" w:usb2="00000000" w:usb3="00000000" w:csb0="0000019F" w:csb1="00000000"/>
    <w:embedRegular r:id="rId14" w:fontKey="{1D00C972-BDE3-4B96-9A32-E3269923C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24891C90" wp14:editId="3B199103">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24" w:rsidRDefault="00E63424">
      <w:r>
        <w:separator/>
      </w:r>
    </w:p>
  </w:footnote>
  <w:footnote w:type="continuationSeparator" w:id="0">
    <w:p w:rsidR="00E63424" w:rsidRDefault="00E634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3483666E" wp14:editId="2FFD53EB">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763"/>
    <w:multiLevelType w:val="hybridMultilevel"/>
    <w:tmpl w:val="E65E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D707C9"/>
    <w:multiLevelType w:val="hybridMultilevel"/>
    <w:tmpl w:val="25E08EC4"/>
    <w:lvl w:ilvl="0" w:tplc="84507F6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79690FDF"/>
    <w:multiLevelType w:val="hybridMultilevel"/>
    <w:tmpl w:val="FD321724"/>
    <w:lvl w:ilvl="0" w:tplc="832CB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1258"/>
    <w:rsid w:val="000027C5"/>
    <w:rsid w:val="00003BD7"/>
    <w:rsid w:val="0002231B"/>
    <w:rsid w:val="00026EB6"/>
    <w:rsid w:val="00033406"/>
    <w:rsid w:val="00036A06"/>
    <w:rsid w:val="00036AE2"/>
    <w:rsid w:val="00051312"/>
    <w:rsid w:val="000522C6"/>
    <w:rsid w:val="00057DFA"/>
    <w:rsid w:val="00061A8E"/>
    <w:rsid w:val="0007735D"/>
    <w:rsid w:val="000836BB"/>
    <w:rsid w:val="00085FB9"/>
    <w:rsid w:val="00090965"/>
    <w:rsid w:val="000B0BD7"/>
    <w:rsid w:val="000B7807"/>
    <w:rsid w:val="000C1238"/>
    <w:rsid w:val="000C155E"/>
    <w:rsid w:val="000D0701"/>
    <w:rsid w:val="000D1F03"/>
    <w:rsid w:val="00101FCE"/>
    <w:rsid w:val="00104E32"/>
    <w:rsid w:val="00111DCD"/>
    <w:rsid w:val="001120BE"/>
    <w:rsid w:val="0011362B"/>
    <w:rsid w:val="00120532"/>
    <w:rsid w:val="00121B09"/>
    <w:rsid w:val="001259A9"/>
    <w:rsid w:val="00133930"/>
    <w:rsid w:val="0014062E"/>
    <w:rsid w:val="0014110D"/>
    <w:rsid w:val="00163E78"/>
    <w:rsid w:val="00164DE1"/>
    <w:rsid w:val="0019305F"/>
    <w:rsid w:val="001A1051"/>
    <w:rsid w:val="001A1711"/>
    <w:rsid w:val="001A21CF"/>
    <w:rsid w:val="001A5A80"/>
    <w:rsid w:val="001C520E"/>
    <w:rsid w:val="001D3305"/>
    <w:rsid w:val="001D5111"/>
    <w:rsid w:val="001E09FC"/>
    <w:rsid w:val="001E52CA"/>
    <w:rsid w:val="001E597B"/>
    <w:rsid w:val="002009A3"/>
    <w:rsid w:val="00203859"/>
    <w:rsid w:val="00204134"/>
    <w:rsid w:val="00210A41"/>
    <w:rsid w:val="002110B5"/>
    <w:rsid w:val="00212861"/>
    <w:rsid w:val="00213C8A"/>
    <w:rsid w:val="002160D9"/>
    <w:rsid w:val="00221E9F"/>
    <w:rsid w:val="00223E4D"/>
    <w:rsid w:val="00226FA0"/>
    <w:rsid w:val="00243A49"/>
    <w:rsid w:val="00245B80"/>
    <w:rsid w:val="00251986"/>
    <w:rsid w:val="002525F0"/>
    <w:rsid w:val="00254F79"/>
    <w:rsid w:val="00256AD1"/>
    <w:rsid w:val="002601CC"/>
    <w:rsid w:val="00267B79"/>
    <w:rsid w:val="00274D79"/>
    <w:rsid w:val="0028029A"/>
    <w:rsid w:val="00281178"/>
    <w:rsid w:val="002830CE"/>
    <w:rsid w:val="002863C9"/>
    <w:rsid w:val="002A1EDF"/>
    <w:rsid w:val="002A2990"/>
    <w:rsid w:val="002B0DB5"/>
    <w:rsid w:val="002B77B3"/>
    <w:rsid w:val="002C0CBE"/>
    <w:rsid w:val="002C6967"/>
    <w:rsid w:val="002D65F7"/>
    <w:rsid w:val="002E0F34"/>
    <w:rsid w:val="002E2BDF"/>
    <w:rsid w:val="002E62C7"/>
    <w:rsid w:val="002F4CB3"/>
    <w:rsid w:val="002F7FDD"/>
    <w:rsid w:val="0030623A"/>
    <w:rsid w:val="0030707D"/>
    <w:rsid w:val="00317DF9"/>
    <w:rsid w:val="00325FFC"/>
    <w:rsid w:val="003338F2"/>
    <w:rsid w:val="003349F1"/>
    <w:rsid w:val="0034026F"/>
    <w:rsid w:val="00346548"/>
    <w:rsid w:val="003469A9"/>
    <w:rsid w:val="003532FF"/>
    <w:rsid w:val="00357821"/>
    <w:rsid w:val="0036643C"/>
    <w:rsid w:val="00373D00"/>
    <w:rsid w:val="00373F5F"/>
    <w:rsid w:val="003747E1"/>
    <w:rsid w:val="0038180A"/>
    <w:rsid w:val="00383843"/>
    <w:rsid w:val="003851B9"/>
    <w:rsid w:val="00396AAE"/>
    <w:rsid w:val="003A6E33"/>
    <w:rsid w:val="003B1BD7"/>
    <w:rsid w:val="003C67E0"/>
    <w:rsid w:val="003D62F7"/>
    <w:rsid w:val="003D67C9"/>
    <w:rsid w:val="003E1550"/>
    <w:rsid w:val="003E2191"/>
    <w:rsid w:val="003E5054"/>
    <w:rsid w:val="003F363A"/>
    <w:rsid w:val="003F62E8"/>
    <w:rsid w:val="003F62F1"/>
    <w:rsid w:val="003F788F"/>
    <w:rsid w:val="0040072C"/>
    <w:rsid w:val="004008CE"/>
    <w:rsid w:val="00414577"/>
    <w:rsid w:val="00417BEE"/>
    <w:rsid w:val="00421D45"/>
    <w:rsid w:val="00422C02"/>
    <w:rsid w:val="00426493"/>
    <w:rsid w:val="00426849"/>
    <w:rsid w:val="00431A3D"/>
    <w:rsid w:val="00434E5A"/>
    <w:rsid w:val="00435828"/>
    <w:rsid w:val="00444386"/>
    <w:rsid w:val="004445F2"/>
    <w:rsid w:val="00451B30"/>
    <w:rsid w:val="00453EFB"/>
    <w:rsid w:val="00456F42"/>
    <w:rsid w:val="00460D35"/>
    <w:rsid w:val="004638ED"/>
    <w:rsid w:val="00465949"/>
    <w:rsid w:val="004723D1"/>
    <w:rsid w:val="0048595A"/>
    <w:rsid w:val="004A46A1"/>
    <w:rsid w:val="004B0310"/>
    <w:rsid w:val="004C03E5"/>
    <w:rsid w:val="004C301E"/>
    <w:rsid w:val="004C6092"/>
    <w:rsid w:val="004E3B04"/>
    <w:rsid w:val="00501533"/>
    <w:rsid w:val="00505879"/>
    <w:rsid w:val="005064D6"/>
    <w:rsid w:val="005223BC"/>
    <w:rsid w:val="0052401E"/>
    <w:rsid w:val="00532E81"/>
    <w:rsid w:val="00533D6A"/>
    <w:rsid w:val="00534DB1"/>
    <w:rsid w:val="00542A3A"/>
    <w:rsid w:val="00546706"/>
    <w:rsid w:val="0055108D"/>
    <w:rsid w:val="00562855"/>
    <w:rsid w:val="00563EC9"/>
    <w:rsid w:val="005642D0"/>
    <w:rsid w:val="00570B9E"/>
    <w:rsid w:val="005745C4"/>
    <w:rsid w:val="005763E4"/>
    <w:rsid w:val="0057786F"/>
    <w:rsid w:val="00580F99"/>
    <w:rsid w:val="00583398"/>
    <w:rsid w:val="00583C59"/>
    <w:rsid w:val="00584D41"/>
    <w:rsid w:val="005915C3"/>
    <w:rsid w:val="005924B7"/>
    <w:rsid w:val="00592D1F"/>
    <w:rsid w:val="00593059"/>
    <w:rsid w:val="00593592"/>
    <w:rsid w:val="0059503A"/>
    <w:rsid w:val="005B34D9"/>
    <w:rsid w:val="005D0F24"/>
    <w:rsid w:val="005D3515"/>
    <w:rsid w:val="005E0344"/>
    <w:rsid w:val="005F17EE"/>
    <w:rsid w:val="005F1EA5"/>
    <w:rsid w:val="005F3E46"/>
    <w:rsid w:val="005F62EF"/>
    <w:rsid w:val="005F7F53"/>
    <w:rsid w:val="0061253C"/>
    <w:rsid w:val="0062108C"/>
    <w:rsid w:val="00622246"/>
    <w:rsid w:val="00623559"/>
    <w:rsid w:val="00630CD7"/>
    <w:rsid w:val="00632B57"/>
    <w:rsid w:val="00634226"/>
    <w:rsid w:val="00636F42"/>
    <w:rsid w:val="00637EFC"/>
    <w:rsid w:val="00651D21"/>
    <w:rsid w:val="00652B20"/>
    <w:rsid w:val="00663AD7"/>
    <w:rsid w:val="00672229"/>
    <w:rsid w:val="00677FC4"/>
    <w:rsid w:val="00687D38"/>
    <w:rsid w:val="00690557"/>
    <w:rsid w:val="00694E66"/>
    <w:rsid w:val="006A16E2"/>
    <w:rsid w:val="006A4E58"/>
    <w:rsid w:val="006A51C9"/>
    <w:rsid w:val="006A7280"/>
    <w:rsid w:val="006C19F4"/>
    <w:rsid w:val="006C1C92"/>
    <w:rsid w:val="006C2D1A"/>
    <w:rsid w:val="006C3624"/>
    <w:rsid w:val="006D31DD"/>
    <w:rsid w:val="006D64F3"/>
    <w:rsid w:val="006F65DF"/>
    <w:rsid w:val="00700344"/>
    <w:rsid w:val="00701634"/>
    <w:rsid w:val="00713CEA"/>
    <w:rsid w:val="00715373"/>
    <w:rsid w:val="00720315"/>
    <w:rsid w:val="007217C6"/>
    <w:rsid w:val="0072367F"/>
    <w:rsid w:val="007364D0"/>
    <w:rsid w:val="00744330"/>
    <w:rsid w:val="00746CC0"/>
    <w:rsid w:val="0075289B"/>
    <w:rsid w:val="00753E92"/>
    <w:rsid w:val="00754638"/>
    <w:rsid w:val="00755E3B"/>
    <w:rsid w:val="007578E5"/>
    <w:rsid w:val="00771051"/>
    <w:rsid w:val="00774E04"/>
    <w:rsid w:val="00774ECE"/>
    <w:rsid w:val="00775647"/>
    <w:rsid w:val="00786CE9"/>
    <w:rsid w:val="00787AF0"/>
    <w:rsid w:val="007926F6"/>
    <w:rsid w:val="007A1B9D"/>
    <w:rsid w:val="007A5994"/>
    <w:rsid w:val="007B161C"/>
    <w:rsid w:val="007B34FB"/>
    <w:rsid w:val="007B66EE"/>
    <w:rsid w:val="007C68CD"/>
    <w:rsid w:val="007C748A"/>
    <w:rsid w:val="007E25D8"/>
    <w:rsid w:val="007E334D"/>
    <w:rsid w:val="007E35A8"/>
    <w:rsid w:val="007E372D"/>
    <w:rsid w:val="007E5941"/>
    <w:rsid w:val="007E607C"/>
    <w:rsid w:val="008059F8"/>
    <w:rsid w:val="00807FA4"/>
    <w:rsid w:val="008236D2"/>
    <w:rsid w:val="008370C5"/>
    <w:rsid w:val="008412E7"/>
    <w:rsid w:val="00852181"/>
    <w:rsid w:val="00867883"/>
    <w:rsid w:val="00872B18"/>
    <w:rsid w:val="00884B50"/>
    <w:rsid w:val="00897F08"/>
    <w:rsid w:val="008A2D28"/>
    <w:rsid w:val="008B2F86"/>
    <w:rsid w:val="008C3655"/>
    <w:rsid w:val="008C65E7"/>
    <w:rsid w:val="008D103E"/>
    <w:rsid w:val="008D3D31"/>
    <w:rsid w:val="008D5A53"/>
    <w:rsid w:val="008D7E02"/>
    <w:rsid w:val="008E00C7"/>
    <w:rsid w:val="008F5FCA"/>
    <w:rsid w:val="008F76CE"/>
    <w:rsid w:val="009003F2"/>
    <w:rsid w:val="00906905"/>
    <w:rsid w:val="0091051F"/>
    <w:rsid w:val="00914C3D"/>
    <w:rsid w:val="00923A1F"/>
    <w:rsid w:val="00923C67"/>
    <w:rsid w:val="00935F63"/>
    <w:rsid w:val="009430E6"/>
    <w:rsid w:val="009572A0"/>
    <w:rsid w:val="00960390"/>
    <w:rsid w:val="00962CC9"/>
    <w:rsid w:val="009707F3"/>
    <w:rsid w:val="00971BCC"/>
    <w:rsid w:val="009737B2"/>
    <w:rsid w:val="00982DA5"/>
    <w:rsid w:val="00991927"/>
    <w:rsid w:val="00995475"/>
    <w:rsid w:val="00996FFE"/>
    <w:rsid w:val="009A5689"/>
    <w:rsid w:val="009B0E07"/>
    <w:rsid w:val="009B197C"/>
    <w:rsid w:val="009B2166"/>
    <w:rsid w:val="009B5FF6"/>
    <w:rsid w:val="009B7876"/>
    <w:rsid w:val="009C2EB4"/>
    <w:rsid w:val="009D64EE"/>
    <w:rsid w:val="009E0BA1"/>
    <w:rsid w:val="009E0DD4"/>
    <w:rsid w:val="009E14BC"/>
    <w:rsid w:val="00A12D7E"/>
    <w:rsid w:val="00A14534"/>
    <w:rsid w:val="00A14D97"/>
    <w:rsid w:val="00A14E4A"/>
    <w:rsid w:val="00A244B7"/>
    <w:rsid w:val="00A24AA1"/>
    <w:rsid w:val="00A33DD9"/>
    <w:rsid w:val="00A35488"/>
    <w:rsid w:val="00A40493"/>
    <w:rsid w:val="00A4629D"/>
    <w:rsid w:val="00A52CA9"/>
    <w:rsid w:val="00A61D5C"/>
    <w:rsid w:val="00A64095"/>
    <w:rsid w:val="00A76232"/>
    <w:rsid w:val="00A80813"/>
    <w:rsid w:val="00AA2D7D"/>
    <w:rsid w:val="00AA781B"/>
    <w:rsid w:val="00AB0474"/>
    <w:rsid w:val="00AB54BF"/>
    <w:rsid w:val="00AC1EBE"/>
    <w:rsid w:val="00AD1469"/>
    <w:rsid w:val="00AD189D"/>
    <w:rsid w:val="00AE5765"/>
    <w:rsid w:val="00AE6B22"/>
    <w:rsid w:val="00AF1509"/>
    <w:rsid w:val="00B00F63"/>
    <w:rsid w:val="00B0163F"/>
    <w:rsid w:val="00B05E12"/>
    <w:rsid w:val="00B12A3A"/>
    <w:rsid w:val="00B135A4"/>
    <w:rsid w:val="00B15B69"/>
    <w:rsid w:val="00B17CE3"/>
    <w:rsid w:val="00B23170"/>
    <w:rsid w:val="00B27961"/>
    <w:rsid w:val="00B4254B"/>
    <w:rsid w:val="00B43638"/>
    <w:rsid w:val="00B466A3"/>
    <w:rsid w:val="00B50AAF"/>
    <w:rsid w:val="00B575AC"/>
    <w:rsid w:val="00B632B9"/>
    <w:rsid w:val="00B75407"/>
    <w:rsid w:val="00B77227"/>
    <w:rsid w:val="00B77B37"/>
    <w:rsid w:val="00B84AD3"/>
    <w:rsid w:val="00B926EA"/>
    <w:rsid w:val="00B92F91"/>
    <w:rsid w:val="00BA40C7"/>
    <w:rsid w:val="00BA4A70"/>
    <w:rsid w:val="00BC29B7"/>
    <w:rsid w:val="00BC431D"/>
    <w:rsid w:val="00BC589B"/>
    <w:rsid w:val="00BD2856"/>
    <w:rsid w:val="00BD455B"/>
    <w:rsid w:val="00BE4D3A"/>
    <w:rsid w:val="00BE71AE"/>
    <w:rsid w:val="00BF129F"/>
    <w:rsid w:val="00BF16E6"/>
    <w:rsid w:val="00BF1766"/>
    <w:rsid w:val="00BF1A82"/>
    <w:rsid w:val="00BF21CC"/>
    <w:rsid w:val="00BF58A6"/>
    <w:rsid w:val="00C040EE"/>
    <w:rsid w:val="00C04444"/>
    <w:rsid w:val="00C06DB5"/>
    <w:rsid w:val="00C0721E"/>
    <w:rsid w:val="00C10DB5"/>
    <w:rsid w:val="00C11173"/>
    <w:rsid w:val="00C1510A"/>
    <w:rsid w:val="00C321EA"/>
    <w:rsid w:val="00C46C95"/>
    <w:rsid w:val="00C57891"/>
    <w:rsid w:val="00C647EC"/>
    <w:rsid w:val="00C672D3"/>
    <w:rsid w:val="00C72E09"/>
    <w:rsid w:val="00C8646E"/>
    <w:rsid w:val="00C90C57"/>
    <w:rsid w:val="00C95A54"/>
    <w:rsid w:val="00CA1BF6"/>
    <w:rsid w:val="00CA4103"/>
    <w:rsid w:val="00CB19CF"/>
    <w:rsid w:val="00CC0572"/>
    <w:rsid w:val="00CC14BC"/>
    <w:rsid w:val="00CC1780"/>
    <w:rsid w:val="00CC1F94"/>
    <w:rsid w:val="00CC3218"/>
    <w:rsid w:val="00CC50D7"/>
    <w:rsid w:val="00CC5575"/>
    <w:rsid w:val="00CD2A40"/>
    <w:rsid w:val="00CD4421"/>
    <w:rsid w:val="00CD6174"/>
    <w:rsid w:val="00CE438B"/>
    <w:rsid w:val="00CF10F1"/>
    <w:rsid w:val="00CF1B19"/>
    <w:rsid w:val="00CF2275"/>
    <w:rsid w:val="00D00ACC"/>
    <w:rsid w:val="00D04888"/>
    <w:rsid w:val="00D16150"/>
    <w:rsid w:val="00D16E74"/>
    <w:rsid w:val="00D21279"/>
    <w:rsid w:val="00D22975"/>
    <w:rsid w:val="00D277C8"/>
    <w:rsid w:val="00D51AD6"/>
    <w:rsid w:val="00D5795D"/>
    <w:rsid w:val="00D60CB6"/>
    <w:rsid w:val="00D61F00"/>
    <w:rsid w:val="00D6301D"/>
    <w:rsid w:val="00D73624"/>
    <w:rsid w:val="00D81DFF"/>
    <w:rsid w:val="00D86617"/>
    <w:rsid w:val="00D91FE0"/>
    <w:rsid w:val="00D92EA4"/>
    <w:rsid w:val="00DA1179"/>
    <w:rsid w:val="00DA3B37"/>
    <w:rsid w:val="00DA6B0A"/>
    <w:rsid w:val="00DB5A5D"/>
    <w:rsid w:val="00DC1BF0"/>
    <w:rsid w:val="00DC4FAC"/>
    <w:rsid w:val="00DD7E47"/>
    <w:rsid w:val="00E07A51"/>
    <w:rsid w:val="00E101FB"/>
    <w:rsid w:val="00E10D1C"/>
    <w:rsid w:val="00E10DBC"/>
    <w:rsid w:val="00E23441"/>
    <w:rsid w:val="00E32B2B"/>
    <w:rsid w:val="00E44730"/>
    <w:rsid w:val="00E45500"/>
    <w:rsid w:val="00E6069A"/>
    <w:rsid w:val="00E615B2"/>
    <w:rsid w:val="00E63424"/>
    <w:rsid w:val="00E65124"/>
    <w:rsid w:val="00E65E73"/>
    <w:rsid w:val="00E73CCD"/>
    <w:rsid w:val="00E85F8E"/>
    <w:rsid w:val="00E940EF"/>
    <w:rsid w:val="00E977CF"/>
    <w:rsid w:val="00EA1404"/>
    <w:rsid w:val="00EA51D7"/>
    <w:rsid w:val="00EA5865"/>
    <w:rsid w:val="00EC049D"/>
    <w:rsid w:val="00ED5001"/>
    <w:rsid w:val="00EF69F4"/>
    <w:rsid w:val="00F04A78"/>
    <w:rsid w:val="00F05325"/>
    <w:rsid w:val="00F0597A"/>
    <w:rsid w:val="00F11BC3"/>
    <w:rsid w:val="00F20B8C"/>
    <w:rsid w:val="00F22E15"/>
    <w:rsid w:val="00F23676"/>
    <w:rsid w:val="00F26901"/>
    <w:rsid w:val="00F3324D"/>
    <w:rsid w:val="00F37B20"/>
    <w:rsid w:val="00F4036B"/>
    <w:rsid w:val="00F54ABA"/>
    <w:rsid w:val="00F63C16"/>
    <w:rsid w:val="00F643C6"/>
    <w:rsid w:val="00F67203"/>
    <w:rsid w:val="00F727B5"/>
    <w:rsid w:val="00F74177"/>
    <w:rsid w:val="00F80EA9"/>
    <w:rsid w:val="00F840CD"/>
    <w:rsid w:val="00F946D3"/>
    <w:rsid w:val="00FB10E6"/>
    <w:rsid w:val="00FB7885"/>
    <w:rsid w:val="00FD5994"/>
    <w:rsid w:val="00FF10EC"/>
    <w:rsid w:val="00FF3515"/>
    <w:rsid w:val="00FF5876"/>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 w:type="character" w:customStyle="1" w:styleId="apple-converted-space">
    <w:name w:val="apple-converted-space"/>
    <w:basedOn w:val="DefaultParagraphFont"/>
    <w:rsid w:val="00991927"/>
  </w:style>
  <w:style w:type="character" w:customStyle="1" w:styleId="aqj">
    <w:name w:val="aqj"/>
    <w:basedOn w:val="DefaultParagraphFont"/>
    <w:rsid w:val="00991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 w:type="character" w:customStyle="1" w:styleId="apple-converted-space">
    <w:name w:val="apple-converted-space"/>
    <w:basedOn w:val="DefaultParagraphFont"/>
    <w:rsid w:val="00991927"/>
  </w:style>
  <w:style w:type="character" w:customStyle="1" w:styleId="aqj">
    <w:name w:val="aqj"/>
    <w:basedOn w:val="DefaultParagraphFont"/>
    <w:rsid w:val="00991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634">
      <w:bodyDiv w:val="1"/>
      <w:marLeft w:val="0"/>
      <w:marRight w:val="0"/>
      <w:marTop w:val="0"/>
      <w:marBottom w:val="0"/>
      <w:divBdr>
        <w:top w:val="none" w:sz="0" w:space="0" w:color="auto"/>
        <w:left w:val="none" w:sz="0" w:space="0" w:color="auto"/>
        <w:bottom w:val="none" w:sz="0" w:space="0" w:color="auto"/>
        <w:right w:val="none" w:sz="0" w:space="0" w:color="auto"/>
      </w:divBdr>
    </w:div>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349994005">
      <w:bodyDiv w:val="1"/>
      <w:marLeft w:val="0"/>
      <w:marRight w:val="0"/>
      <w:marTop w:val="0"/>
      <w:marBottom w:val="0"/>
      <w:divBdr>
        <w:top w:val="none" w:sz="0" w:space="0" w:color="auto"/>
        <w:left w:val="none" w:sz="0" w:space="0" w:color="auto"/>
        <w:bottom w:val="none" w:sz="0" w:space="0" w:color="auto"/>
        <w:right w:val="none" w:sz="0" w:space="0" w:color="auto"/>
      </w:divBdr>
    </w:div>
    <w:div w:id="851531625">
      <w:bodyDiv w:val="1"/>
      <w:marLeft w:val="0"/>
      <w:marRight w:val="0"/>
      <w:marTop w:val="0"/>
      <w:marBottom w:val="0"/>
      <w:divBdr>
        <w:top w:val="none" w:sz="0" w:space="0" w:color="auto"/>
        <w:left w:val="none" w:sz="0" w:space="0" w:color="auto"/>
        <w:bottom w:val="none" w:sz="0" w:space="0" w:color="auto"/>
        <w:right w:val="none" w:sz="0" w:space="0" w:color="auto"/>
      </w:divBdr>
    </w:div>
    <w:div w:id="1366638740">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edis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1</TotalTime>
  <Pages>2</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5522</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Washburne, Greg</cp:lastModifiedBy>
  <cp:revision>2</cp:revision>
  <cp:lastPrinted>2014-09-24T12:53:00Z</cp:lastPrinted>
  <dcterms:created xsi:type="dcterms:W3CDTF">2014-09-25T13:36:00Z</dcterms:created>
  <dcterms:modified xsi:type="dcterms:W3CDTF">2014-09-25T13:36:00Z</dcterms:modified>
</cp:coreProperties>
</file>